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1037" w14:textId="77777777" w:rsidR="00440398" w:rsidRPr="002A1D6C" w:rsidRDefault="007B612E" w:rsidP="00562B0D">
      <w:pPr>
        <w:pStyle w:val="DSC-Title"/>
        <w:rPr>
          <w:lang w:val="en-CA"/>
        </w:rPr>
      </w:pPr>
      <w:r>
        <w:rPr>
          <w:lang w:val="en-CA"/>
        </w:rPr>
        <w:t xml:space="preserve">Paper </w:t>
      </w:r>
      <w:r w:rsidR="007D6EE7" w:rsidRPr="002A1D6C">
        <w:rPr>
          <w:lang w:val="en-CA"/>
        </w:rPr>
        <w:t>T</w:t>
      </w:r>
      <w:r w:rsidR="00374686" w:rsidRPr="002A1D6C">
        <w:rPr>
          <w:lang w:val="en-CA"/>
        </w:rPr>
        <w:t>itle</w:t>
      </w:r>
      <w:r w:rsidR="0092640B">
        <w:rPr>
          <w:lang w:val="en-CA"/>
        </w:rPr>
        <w:t xml:space="preserve"> (DSC-Title)</w:t>
      </w:r>
    </w:p>
    <w:p w14:paraId="570FD2EA" w14:textId="40D06218" w:rsidR="00DB20FC" w:rsidRPr="002A1D6C" w:rsidRDefault="00967600" w:rsidP="00F914D9">
      <w:pPr>
        <w:pStyle w:val="DSC-Author"/>
        <w:rPr>
          <w:lang w:val="en-CA"/>
        </w:rPr>
      </w:pPr>
      <w:r>
        <w:rPr>
          <w:lang w:val="en-CA"/>
        </w:rPr>
        <w:t>FirstName FullName</w:t>
      </w:r>
      <w:r w:rsidR="00A75BB8">
        <w:rPr>
          <w:lang w:val="en-CA"/>
        </w:rPr>
        <w:t>A</w:t>
      </w:r>
      <w:r w:rsidR="00A75BB8" w:rsidRPr="00A75BB8">
        <w:rPr>
          <w:vertAlign w:val="superscript"/>
          <w:lang w:val="en-CA"/>
        </w:rPr>
        <w:t>1</w:t>
      </w:r>
      <w:r w:rsidR="00DB20FC" w:rsidRPr="002A1D6C">
        <w:rPr>
          <w:lang w:val="en-CA"/>
        </w:rPr>
        <w:t xml:space="preserve">, </w:t>
      </w:r>
      <w:r>
        <w:rPr>
          <w:lang w:val="en-CA"/>
        </w:rPr>
        <w:t>FirstName FullName</w:t>
      </w:r>
      <w:r w:rsidR="00A75BB8">
        <w:rPr>
          <w:lang w:val="en-CA"/>
        </w:rPr>
        <w:t>B</w:t>
      </w:r>
      <w:r w:rsidR="00A75BB8" w:rsidRPr="00A75BB8">
        <w:rPr>
          <w:vertAlign w:val="superscript"/>
          <w:lang w:val="en-CA"/>
        </w:rPr>
        <w:t>2</w:t>
      </w:r>
      <w:r w:rsidR="00DB20FC" w:rsidRPr="002A1D6C">
        <w:rPr>
          <w:lang w:val="en-CA"/>
        </w:rPr>
        <w:t xml:space="preserve">, </w:t>
      </w:r>
      <w:r>
        <w:rPr>
          <w:lang w:val="en-CA"/>
        </w:rPr>
        <w:t>FirstName FullName</w:t>
      </w:r>
      <w:r w:rsidR="00A75BB8">
        <w:rPr>
          <w:lang w:val="en-CA"/>
        </w:rPr>
        <w:t>C</w:t>
      </w:r>
      <w:r w:rsidR="00A75BB8" w:rsidRPr="00A75BB8">
        <w:rPr>
          <w:vertAlign w:val="superscript"/>
          <w:lang w:val="en-CA"/>
        </w:rPr>
        <w:t>1</w:t>
      </w:r>
      <w:r w:rsidR="00DB20FC" w:rsidRPr="002A1D6C">
        <w:rPr>
          <w:lang w:val="en-CA"/>
        </w:rPr>
        <w:t xml:space="preserve"> </w:t>
      </w:r>
      <w:r w:rsidR="00646ED3">
        <w:rPr>
          <w:lang w:val="en-CA"/>
        </w:rPr>
        <w:t>(DSC-Author)</w:t>
      </w:r>
    </w:p>
    <w:p w14:paraId="151B390C" w14:textId="77777777" w:rsidR="004B204A" w:rsidRPr="00F914D9" w:rsidRDefault="000C534C" w:rsidP="00F914D9">
      <w:pPr>
        <w:pStyle w:val="DSC-Affiliation"/>
      </w:pPr>
      <w:r w:rsidRPr="00F914D9">
        <w:t xml:space="preserve">(1) </w:t>
      </w:r>
      <w:r w:rsidR="00F914D9">
        <w:t>A</w:t>
      </w:r>
      <w:r w:rsidR="00440398" w:rsidRPr="00F914D9">
        <w:t xml:space="preserve">ffiliation, </w:t>
      </w:r>
      <w:r w:rsidR="00F914D9">
        <w:t>address, e</w:t>
      </w:r>
      <w:r w:rsidR="00440398" w:rsidRPr="00F914D9">
        <w:t>-mail: {author1</w:t>
      </w:r>
      <w:r w:rsidR="00D668AC" w:rsidRPr="00F914D9">
        <w:t>, author</w:t>
      </w:r>
      <w:proofErr w:type="gramStart"/>
      <w:r w:rsidR="00D668AC" w:rsidRPr="00F914D9">
        <w:t>3</w:t>
      </w:r>
      <w:r w:rsidR="00440398" w:rsidRPr="00F914D9">
        <w:t>}@</w:t>
      </w:r>
      <w:proofErr w:type="gramEnd"/>
      <w:r w:rsidR="00646ED3">
        <w:t xml:space="preserve"> (DSC-Affiliation)</w:t>
      </w:r>
    </w:p>
    <w:p w14:paraId="50683343" w14:textId="77777777" w:rsidR="00440398" w:rsidRPr="00F914D9" w:rsidRDefault="000C534C" w:rsidP="007A727B">
      <w:pPr>
        <w:pStyle w:val="DSC-Affiliation"/>
      </w:pPr>
      <w:r w:rsidRPr="00F914D9">
        <w:t xml:space="preserve">(2) </w:t>
      </w:r>
      <w:r w:rsidR="00F914D9">
        <w:t>Affiliation, address, e</w:t>
      </w:r>
      <w:r w:rsidR="00440398" w:rsidRPr="00F914D9">
        <w:t>-mail: {author</w:t>
      </w:r>
      <w:proofErr w:type="gramStart"/>
      <w:r w:rsidR="00440398" w:rsidRPr="00F914D9">
        <w:t>2}@</w:t>
      </w:r>
      <w:proofErr w:type="gramEnd"/>
    </w:p>
    <w:p w14:paraId="48836A21" w14:textId="77777777" w:rsidR="007A727B" w:rsidRDefault="007A727B" w:rsidP="007A727B">
      <w:pPr>
        <w:pStyle w:val="DSC-Maintext"/>
      </w:pPr>
    </w:p>
    <w:p w14:paraId="748B5731" w14:textId="77777777" w:rsidR="00DB20FC" w:rsidRDefault="00DB20FC" w:rsidP="000C534C">
      <w:pPr>
        <w:pStyle w:val="DSC-Abstract"/>
        <w:rPr>
          <w:lang w:val="en-CA"/>
        </w:rPr>
      </w:pPr>
      <w:r w:rsidRPr="002A1D6C">
        <w:rPr>
          <w:b/>
          <w:lang w:val="en-CA"/>
        </w:rPr>
        <w:t>Abstract</w:t>
      </w:r>
      <w:r w:rsidR="00D46E15">
        <w:rPr>
          <w:lang w:val="en-CA"/>
        </w:rPr>
        <w:t xml:space="preserve"> – </w:t>
      </w:r>
      <w:r w:rsidR="00646ED3">
        <w:rPr>
          <w:lang w:val="en-CA"/>
        </w:rPr>
        <w:t>(DSC-</w:t>
      </w:r>
      <w:proofErr w:type="gramStart"/>
      <w:r w:rsidR="00646ED3">
        <w:rPr>
          <w:lang w:val="en-CA"/>
        </w:rPr>
        <w:t>Abstract)</w:t>
      </w:r>
      <w:r w:rsidR="00D46E15">
        <w:rPr>
          <w:lang w:val="en-CA"/>
        </w:rPr>
        <w:t>The</w:t>
      </w:r>
      <w:proofErr w:type="gramEnd"/>
      <w:r w:rsidR="00D46E15">
        <w:rPr>
          <w:lang w:val="en-CA"/>
        </w:rPr>
        <w:t xml:space="preserve"> abstract is written in</w:t>
      </w:r>
      <w:r w:rsidR="007D6EE7" w:rsidRPr="002A1D6C">
        <w:rPr>
          <w:lang w:val="en-CA"/>
        </w:rPr>
        <w:t xml:space="preserve"> </w:t>
      </w:r>
      <w:r w:rsidR="000C534C" w:rsidRPr="002A1D6C">
        <w:rPr>
          <w:lang w:val="en-CA"/>
        </w:rPr>
        <w:t>Arial</w:t>
      </w:r>
      <w:r w:rsidR="007D6EE7" w:rsidRPr="002A1D6C">
        <w:rPr>
          <w:lang w:val="en-CA"/>
        </w:rPr>
        <w:t>, size 10. The paragraph is justified</w:t>
      </w:r>
      <w:r w:rsidR="00070D53">
        <w:rPr>
          <w:lang w:val="en-CA"/>
        </w:rPr>
        <w:t xml:space="preserve">, </w:t>
      </w:r>
      <w:r w:rsidR="00070D53">
        <w:rPr>
          <w:rFonts w:cs="Arial"/>
          <w:lang w:val="en-CA"/>
        </w:rPr>
        <w:t>one-column (full page width)</w:t>
      </w:r>
      <w:r w:rsidR="007D6EE7" w:rsidRPr="002A1D6C">
        <w:rPr>
          <w:lang w:val="en-CA"/>
        </w:rPr>
        <w:t xml:space="preserve">. The abstract </w:t>
      </w:r>
      <w:r w:rsidR="00070D53">
        <w:rPr>
          <w:lang w:val="en-CA"/>
        </w:rPr>
        <w:t>is limited to</w:t>
      </w:r>
      <w:r w:rsidR="007D6EE7" w:rsidRPr="002A1D6C">
        <w:rPr>
          <w:lang w:val="en-CA"/>
        </w:rPr>
        <w:t xml:space="preserve"> </w:t>
      </w:r>
      <w:r w:rsidR="00F914D9">
        <w:rPr>
          <w:lang w:val="en-CA"/>
        </w:rPr>
        <w:t>20</w:t>
      </w:r>
      <w:r w:rsidR="007D6EE7" w:rsidRPr="002A1D6C">
        <w:rPr>
          <w:lang w:val="en-CA"/>
        </w:rPr>
        <w:t>0</w:t>
      </w:r>
      <w:r w:rsidR="00B773B4">
        <w:rPr>
          <w:lang w:val="en-CA"/>
        </w:rPr>
        <w:t xml:space="preserve"> words. It is followed by </w:t>
      </w:r>
      <w:r w:rsidR="00070D53">
        <w:rPr>
          <w:lang w:val="en-CA"/>
        </w:rPr>
        <w:t xml:space="preserve">up to </w:t>
      </w:r>
      <w:r w:rsidR="00B773B4">
        <w:rPr>
          <w:lang w:val="en-CA"/>
        </w:rPr>
        <w:t>5 key</w:t>
      </w:r>
      <w:r w:rsidR="00070D53">
        <w:rPr>
          <w:lang w:val="en-CA"/>
        </w:rPr>
        <w:t>words.</w:t>
      </w:r>
    </w:p>
    <w:p w14:paraId="209CDF86" w14:textId="77777777" w:rsidR="00070D53" w:rsidRDefault="00070D53" w:rsidP="000C534C">
      <w:pPr>
        <w:pStyle w:val="DSC-Abstract"/>
        <w:rPr>
          <w:lang w:val="en-CA"/>
        </w:rPr>
      </w:pPr>
    </w:p>
    <w:p w14:paraId="3D37E0BC" w14:textId="77777777" w:rsidR="003D0634" w:rsidRPr="003D0634" w:rsidRDefault="004E274B" w:rsidP="003D0634">
      <w:pPr>
        <w:pStyle w:val="DSC-Abstract"/>
        <w:rPr>
          <w:lang w:val="en-CA"/>
        </w:rPr>
      </w:pPr>
      <w:r>
        <w:rPr>
          <w:b/>
          <w:lang w:val="en-CA"/>
        </w:rPr>
        <w:t>Key</w:t>
      </w:r>
      <w:r w:rsidR="003D0634" w:rsidRPr="003D0634">
        <w:rPr>
          <w:b/>
          <w:lang w:val="en-CA"/>
        </w:rPr>
        <w:t>words:</w:t>
      </w:r>
      <w:r w:rsidR="00B773B4">
        <w:rPr>
          <w:lang w:val="en-CA"/>
        </w:rPr>
        <w:t xml:space="preserve"> </w:t>
      </w:r>
      <w:r w:rsidR="00F914D9">
        <w:rPr>
          <w:lang w:val="en-CA"/>
        </w:rPr>
        <w:t xml:space="preserve">Max </w:t>
      </w:r>
      <w:r w:rsidR="00B773B4">
        <w:rPr>
          <w:lang w:val="en-CA"/>
        </w:rPr>
        <w:t>5 key</w:t>
      </w:r>
      <w:r w:rsidR="003D0634" w:rsidRPr="003D0634">
        <w:rPr>
          <w:lang w:val="en-CA"/>
        </w:rPr>
        <w:t>words.</w:t>
      </w:r>
    </w:p>
    <w:p w14:paraId="23B569F6" w14:textId="49D1B501" w:rsidR="003D0634" w:rsidRDefault="003D0634" w:rsidP="003D0634">
      <w:pPr>
        <w:pStyle w:val="DSC-Abstract"/>
        <w:rPr>
          <w:lang w:val="en-CA"/>
        </w:rPr>
      </w:pPr>
    </w:p>
    <w:p w14:paraId="3015B990" w14:textId="0B81CA0B" w:rsidR="007D485C" w:rsidRPr="00FB63E3" w:rsidRDefault="007D485C" w:rsidP="007D485C">
      <w:pPr>
        <w:pStyle w:val="Notedebasdepage"/>
        <w:rPr>
          <w:rFonts w:ascii="Arial" w:hAnsi="Arial" w:cs="Arial"/>
          <w:sz w:val="16"/>
          <w:szCs w:val="16"/>
          <w:lang w:val="en-US"/>
        </w:rPr>
      </w:pPr>
      <w:r w:rsidRPr="00FB63E3">
        <w:rPr>
          <w:rFonts w:ascii="Arial" w:hAnsi="Arial" w:cs="Arial"/>
          <w:i/>
          <w:iCs/>
          <w:sz w:val="16"/>
          <w:szCs w:val="16"/>
          <w:lang w:val="en-US"/>
        </w:rPr>
        <w:t>Copyright:</w:t>
      </w:r>
      <w:r w:rsidRPr="00FB63E3">
        <w:rPr>
          <w:rFonts w:ascii="Arial" w:hAnsi="Arial" w:cs="Arial"/>
          <w:sz w:val="16"/>
          <w:szCs w:val="16"/>
          <w:lang w:val="en-US"/>
        </w:rPr>
        <w:t xml:space="preserve"> © 20</w:t>
      </w:r>
      <w:r>
        <w:rPr>
          <w:rFonts w:ascii="Arial" w:hAnsi="Arial" w:cs="Arial"/>
          <w:sz w:val="16"/>
          <w:szCs w:val="16"/>
          <w:lang w:val="en-US"/>
        </w:rPr>
        <w:t>xx</w:t>
      </w:r>
      <w:r w:rsidRPr="00FB63E3">
        <w:rPr>
          <w:rFonts w:ascii="Arial" w:hAnsi="Arial" w:cs="Arial"/>
          <w:sz w:val="16"/>
          <w:szCs w:val="16"/>
          <w:lang w:val="en-US"/>
        </w:rPr>
        <w:t xml:space="preserve"> by the authors.</w:t>
      </w:r>
    </w:p>
    <w:p w14:paraId="4C7CA2B4" w14:textId="77777777" w:rsidR="007D485C" w:rsidRPr="00FB63E3" w:rsidRDefault="007D485C" w:rsidP="007D485C">
      <w:pPr>
        <w:pStyle w:val="Notedebasdepage"/>
        <w:rPr>
          <w:rFonts w:ascii="Arial" w:hAnsi="Arial" w:cs="Arial"/>
          <w:sz w:val="16"/>
          <w:szCs w:val="16"/>
          <w:lang w:val="en-US"/>
        </w:rPr>
      </w:pPr>
      <w:r w:rsidRPr="00FB63E3">
        <w:rPr>
          <w:rFonts w:ascii="Arial" w:hAnsi="Arial" w:cs="Arial"/>
          <w:sz w:val="16"/>
          <w:szCs w:val="16"/>
          <w:lang w:val="en-US"/>
        </w:rPr>
        <w:t>Licensee Driving Simulation Association.</w:t>
      </w:r>
    </w:p>
    <w:p w14:paraId="647AA19D" w14:textId="77777777" w:rsidR="007D485C" w:rsidRPr="00FB63E3" w:rsidRDefault="007D485C" w:rsidP="007D485C">
      <w:pPr>
        <w:pStyle w:val="DSC-Abstract"/>
        <w:spacing w:before="0"/>
        <w:rPr>
          <w:rFonts w:cs="Arial"/>
          <w:i w:val="0"/>
          <w:sz w:val="16"/>
          <w:szCs w:val="16"/>
          <w:lang w:val="en-US"/>
        </w:rPr>
      </w:pPr>
      <w:r w:rsidRPr="00FB63E3">
        <w:rPr>
          <w:rFonts w:cs="Arial"/>
          <w:i w:val="0"/>
          <w:sz w:val="16"/>
          <w:szCs w:val="16"/>
          <w:lang w:val="en-US"/>
        </w:rPr>
        <w:t>This article is an open access article distributed under the terms and conditions of the Creative Commons Attribution (CC BY) license (https://creativecommons.org/licenses/by/4.0/).</w:t>
      </w:r>
    </w:p>
    <w:p w14:paraId="0D19C135" w14:textId="0B7322D7" w:rsidR="007D485C" w:rsidRPr="007D485C" w:rsidRDefault="007D485C" w:rsidP="007D485C">
      <w:pPr>
        <w:pStyle w:val="DSC-Abstract"/>
        <w:spacing w:before="0"/>
        <w:rPr>
          <w:lang w:val="en-GB"/>
        </w:rPr>
      </w:pPr>
      <w:r w:rsidRPr="00055985">
        <w:rPr>
          <w:rFonts w:ascii="Courier New" w:hAnsi="Courier New" w:cs="Courier New"/>
          <w:i w:val="0"/>
          <w:iCs/>
          <w:sz w:val="16"/>
          <w:szCs w:val="16"/>
          <w:lang w:val="en-US"/>
        </w:rPr>
        <w:t>https://doi.org/10.82157/dsa/20</w:t>
      </w:r>
      <w:r>
        <w:rPr>
          <w:rFonts w:ascii="Courier New" w:hAnsi="Courier New" w:cs="Courier New"/>
          <w:i w:val="0"/>
          <w:iCs/>
          <w:sz w:val="16"/>
          <w:szCs w:val="16"/>
          <w:lang w:val="en-US"/>
        </w:rPr>
        <w:t>xx</w:t>
      </w:r>
      <w:r w:rsidRPr="00055985">
        <w:rPr>
          <w:rFonts w:ascii="Courier New" w:hAnsi="Courier New" w:cs="Courier New"/>
          <w:i w:val="0"/>
          <w:iCs/>
          <w:sz w:val="16"/>
          <w:szCs w:val="16"/>
          <w:lang w:val="en-US"/>
        </w:rPr>
        <w:t>/</w:t>
      </w:r>
      <w:r>
        <w:rPr>
          <w:rFonts w:ascii="Courier New" w:hAnsi="Courier New" w:cs="Courier New"/>
          <w:i w:val="0"/>
          <w:iCs/>
          <w:sz w:val="16"/>
          <w:szCs w:val="16"/>
          <w:lang w:val="en-US"/>
        </w:rPr>
        <w:t>x</w:t>
      </w:r>
      <w:r w:rsidRPr="00EE2BBD">
        <w:rPr>
          <w:lang w:val="en-US"/>
        </w:rPr>
        <w:t xml:space="preserve"> </w:t>
      </w:r>
    </w:p>
    <w:p w14:paraId="01AEB7CC" w14:textId="77777777" w:rsidR="003516F8" w:rsidRDefault="003516F8" w:rsidP="003D0634">
      <w:pPr>
        <w:pStyle w:val="DSC-Title1"/>
        <w:sectPr w:rsidR="003516F8" w:rsidSect="00530F25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06" w:h="16838" w:code="9"/>
          <w:pgMar w:top="1418" w:right="851" w:bottom="1418" w:left="851" w:header="680" w:footer="567" w:gutter="284"/>
          <w:cols w:space="708" w:equalWidth="0">
            <w:col w:w="9920" w:space="425"/>
          </w:cols>
          <w:docGrid w:linePitch="360"/>
        </w:sectPr>
      </w:pPr>
    </w:p>
    <w:p w14:paraId="26CDADC8" w14:textId="77777777" w:rsidR="003D0634" w:rsidRPr="003D0634" w:rsidRDefault="0092640B" w:rsidP="003D0634">
      <w:pPr>
        <w:pStyle w:val="DSC-Title1"/>
      </w:pPr>
      <w:r>
        <w:t>Introduction (DSC-T</w:t>
      </w:r>
      <w:r w:rsidR="00F914D9">
        <w:t>itle</w:t>
      </w:r>
      <w:r>
        <w:t xml:space="preserve"> 1)</w:t>
      </w:r>
    </w:p>
    <w:p w14:paraId="3B908CA1" w14:textId="77777777" w:rsidR="00B42933" w:rsidRPr="002A1D6C" w:rsidRDefault="0092640B" w:rsidP="000C534C">
      <w:pPr>
        <w:pStyle w:val="DSC-Title2"/>
        <w:rPr>
          <w:lang w:val="en-CA"/>
        </w:rPr>
      </w:pPr>
      <w:r>
        <w:rPr>
          <w:lang w:val="en-CA"/>
        </w:rPr>
        <w:t>Subt</w:t>
      </w:r>
      <w:r w:rsidR="00F914D9">
        <w:rPr>
          <w:lang w:val="en-CA"/>
        </w:rPr>
        <w:t>itle</w:t>
      </w:r>
      <w:r>
        <w:rPr>
          <w:lang w:val="en-CA"/>
        </w:rPr>
        <w:t xml:space="preserve"> (DSC-Title 2)</w:t>
      </w:r>
    </w:p>
    <w:p w14:paraId="336FC518" w14:textId="77777777" w:rsidR="00B42933" w:rsidRPr="002A1D6C" w:rsidRDefault="0092640B" w:rsidP="00B42933">
      <w:pPr>
        <w:pStyle w:val="DSC-Title3"/>
        <w:rPr>
          <w:rFonts w:cs="Arial"/>
          <w:szCs w:val="24"/>
          <w:lang w:val="en-CA"/>
        </w:rPr>
      </w:pPr>
      <w:r>
        <w:rPr>
          <w:rFonts w:cs="Arial"/>
          <w:szCs w:val="24"/>
          <w:lang w:val="en-CA"/>
        </w:rPr>
        <w:t>Paragraph (DSC-Title 3)</w:t>
      </w:r>
    </w:p>
    <w:p w14:paraId="61E903EE" w14:textId="77777777" w:rsidR="00562B0D" w:rsidRPr="00DF424F" w:rsidRDefault="00646ED3" w:rsidP="00562B0D">
      <w:pPr>
        <w:pStyle w:val="DSC-Maintext"/>
        <w:rPr>
          <w:rFonts w:cs="Arial"/>
          <w:lang w:val="en-CA"/>
        </w:rPr>
      </w:pPr>
      <w:r>
        <w:rPr>
          <w:rFonts w:cs="Arial"/>
          <w:lang w:val="en-CA"/>
        </w:rPr>
        <w:t xml:space="preserve">(DSC-Main text) </w:t>
      </w:r>
      <w:r w:rsidR="00562B0D" w:rsidRPr="00DF424F">
        <w:rPr>
          <w:rFonts w:cs="Arial"/>
          <w:lang w:val="en-CA"/>
        </w:rPr>
        <w:t xml:space="preserve">The title of the article is written </w:t>
      </w:r>
      <w:r w:rsidR="00EC6CEE" w:rsidRPr="00DF424F">
        <w:rPr>
          <w:rFonts w:cs="Arial"/>
          <w:lang w:val="en-CA"/>
        </w:rPr>
        <w:t>in Arial</w:t>
      </w:r>
      <w:r w:rsidR="00562B0D" w:rsidRPr="00DF424F">
        <w:rPr>
          <w:rFonts w:cs="Arial"/>
          <w:lang w:val="en-CA"/>
        </w:rPr>
        <w:t>, size 20. It is spaced out with the head of the page by 30 pts. It is spaced out with the authors list by 18 pts.</w:t>
      </w:r>
    </w:p>
    <w:p w14:paraId="4348B5F9" w14:textId="77777777" w:rsidR="00DF424F" w:rsidRDefault="00EC6CEE" w:rsidP="00B42933">
      <w:pPr>
        <w:pStyle w:val="DSC-Maintext"/>
        <w:rPr>
          <w:rFonts w:cs="Arial"/>
          <w:lang w:val="en-CA"/>
        </w:rPr>
      </w:pPr>
      <w:r w:rsidRPr="00DF424F">
        <w:rPr>
          <w:rFonts w:cs="Arial"/>
          <w:lang w:val="en-CA"/>
        </w:rPr>
        <w:t>The a</w:t>
      </w:r>
      <w:r w:rsidR="00562B0D" w:rsidRPr="00DF424F">
        <w:rPr>
          <w:rFonts w:cs="Arial"/>
          <w:lang w:val="en-CA"/>
        </w:rPr>
        <w:t>uthor l</w:t>
      </w:r>
      <w:r w:rsidRPr="00DF424F">
        <w:rPr>
          <w:rFonts w:cs="Arial"/>
          <w:lang w:val="en-CA"/>
        </w:rPr>
        <w:t>ist is written in</w:t>
      </w:r>
      <w:r w:rsidR="00A506D4" w:rsidRPr="00DF424F">
        <w:rPr>
          <w:rFonts w:cs="Arial"/>
          <w:lang w:val="en-CA"/>
        </w:rPr>
        <w:t xml:space="preserve"> Arial</w:t>
      </w:r>
      <w:r w:rsidR="00562B0D" w:rsidRPr="00DF424F">
        <w:rPr>
          <w:rFonts w:cs="Arial"/>
          <w:lang w:val="en-CA"/>
        </w:rPr>
        <w:t>, size 10, bold, cent</w:t>
      </w:r>
      <w:r w:rsidR="00A506D4" w:rsidRPr="00DF424F">
        <w:rPr>
          <w:rFonts w:cs="Arial"/>
          <w:lang w:val="en-CA"/>
        </w:rPr>
        <w:t>e</w:t>
      </w:r>
      <w:r w:rsidR="00562B0D" w:rsidRPr="00DF424F">
        <w:rPr>
          <w:rFonts w:cs="Arial"/>
          <w:lang w:val="en-CA"/>
        </w:rPr>
        <w:t>red.</w:t>
      </w:r>
      <w:r w:rsidR="002A1D6C" w:rsidRPr="00DF424F">
        <w:rPr>
          <w:rFonts w:cs="Arial"/>
          <w:lang w:val="en-CA"/>
        </w:rPr>
        <w:t xml:space="preserve"> </w:t>
      </w:r>
      <w:r w:rsidR="00562B0D" w:rsidRPr="00DF424F">
        <w:rPr>
          <w:rFonts w:cs="Arial"/>
          <w:lang w:val="en-CA"/>
        </w:rPr>
        <w:t xml:space="preserve">The authors are referenced with number exponents. The exponents </w:t>
      </w:r>
      <w:r w:rsidR="00070D53">
        <w:rPr>
          <w:rFonts w:cs="Arial"/>
          <w:lang w:val="en-CA"/>
        </w:rPr>
        <w:t>appear in the affiliation list below author names, including address and email</w:t>
      </w:r>
      <w:r w:rsidR="00562B0D" w:rsidRPr="00DF424F">
        <w:rPr>
          <w:rFonts w:cs="Arial"/>
          <w:lang w:val="en-CA"/>
        </w:rPr>
        <w:t xml:space="preserve">. The paragraph </w:t>
      </w:r>
      <w:r w:rsidR="00A506D4" w:rsidRPr="00DF424F">
        <w:rPr>
          <w:rFonts w:cs="Arial"/>
          <w:lang w:val="en-CA"/>
        </w:rPr>
        <w:t>is written in Arial</w:t>
      </w:r>
      <w:r w:rsidR="00DF424F">
        <w:rPr>
          <w:rFonts w:cs="Arial"/>
          <w:lang w:val="en-CA"/>
        </w:rPr>
        <w:t xml:space="preserve">, size 10. </w:t>
      </w:r>
    </w:p>
    <w:p w14:paraId="5779FC9A" w14:textId="77777777" w:rsidR="00B42933" w:rsidRDefault="00B42933" w:rsidP="00B42933">
      <w:pPr>
        <w:pStyle w:val="DSC-Maintext"/>
        <w:rPr>
          <w:rFonts w:cs="Arial"/>
          <w:lang w:val="en-CA"/>
        </w:rPr>
      </w:pPr>
      <w:r w:rsidRPr="00DF424F">
        <w:rPr>
          <w:rFonts w:cs="Arial"/>
          <w:lang w:val="en-CA"/>
        </w:rPr>
        <w:t xml:space="preserve">The main text is written in </w:t>
      </w:r>
      <w:r w:rsidR="005108E0" w:rsidRPr="00DF424F">
        <w:rPr>
          <w:rFonts w:cs="Arial"/>
          <w:lang w:val="en-CA"/>
        </w:rPr>
        <w:t>Arial</w:t>
      </w:r>
      <w:r w:rsidRPr="00DF424F">
        <w:rPr>
          <w:rFonts w:cs="Arial"/>
          <w:lang w:val="en-CA"/>
        </w:rPr>
        <w:t xml:space="preserve">, size 10. The </w:t>
      </w:r>
      <w:r w:rsidR="007A2532">
        <w:rPr>
          <w:rFonts w:cs="Arial"/>
          <w:lang w:val="en-CA"/>
        </w:rPr>
        <w:t>document is</w:t>
      </w:r>
      <w:r w:rsidRPr="00DF424F">
        <w:rPr>
          <w:rFonts w:cs="Arial"/>
          <w:lang w:val="en-CA"/>
        </w:rPr>
        <w:t xml:space="preserve"> o</w:t>
      </w:r>
      <w:r w:rsidR="00F52A31" w:rsidRPr="00DF424F">
        <w:rPr>
          <w:rFonts w:cs="Arial"/>
          <w:lang w:val="en-CA"/>
        </w:rPr>
        <w:t>n A4 paper size in two columns.</w:t>
      </w:r>
    </w:p>
    <w:p w14:paraId="7DDC9667" w14:textId="77777777" w:rsidR="00DE3713" w:rsidRDefault="00DE3713" w:rsidP="00B42933">
      <w:pPr>
        <w:pStyle w:val="DSC-Maintext"/>
        <w:rPr>
          <w:rFonts w:cs="Arial"/>
          <w:lang w:val="en-CA"/>
        </w:rPr>
      </w:pPr>
      <w:r>
        <w:rPr>
          <w:rFonts w:cs="Arial"/>
          <w:lang w:val="en-CA"/>
        </w:rPr>
        <w:t>The Header and Footer are different for odd and even pages, please insert the title of your paper in the “Paper Title” Header</w:t>
      </w:r>
      <w:r w:rsidR="00F14593">
        <w:rPr>
          <w:rFonts w:cs="Arial"/>
          <w:lang w:val="en-CA"/>
        </w:rPr>
        <w:t xml:space="preserve"> and the first author’s last name in the “Author Name” Header, followed by </w:t>
      </w:r>
      <w:r w:rsidR="00F14593">
        <w:rPr>
          <w:rFonts w:cs="Arial"/>
          <w:i/>
          <w:lang w:val="en-CA"/>
        </w:rPr>
        <w:t>et al</w:t>
      </w:r>
      <w:r w:rsidR="00F14593">
        <w:rPr>
          <w:rFonts w:cs="Arial"/>
          <w:lang w:val="en-CA"/>
        </w:rPr>
        <w:t>.</w:t>
      </w:r>
    </w:p>
    <w:p w14:paraId="1282F44B" w14:textId="77777777" w:rsidR="00D15F1E" w:rsidRDefault="00D15F1E" w:rsidP="00D15F1E">
      <w:pPr>
        <w:pStyle w:val="DSC-Title1"/>
      </w:pPr>
      <w:r>
        <w:t>The use of Styles (MS Word)</w:t>
      </w:r>
    </w:p>
    <w:p w14:paraId="44E292EC" w14:textId="035A34CB" w:rsidR="00D15F1E" w:rsidRPr="00DF424F" w:rsidRDefault="00D15F1E" w:rsidP="00D15F1E">
      <w:pPr>
        <w:pStyle w:val="DSC-Maintext"/>
      </w:pPr>
      <w:r>
        <w:t xml:space="preserve">This template was made in MS Word and contains customized styles for easy text format. To correctly format the </w:t>
      </w:r>
      <w:r w:rsidR="00646ED3">
        <w:t xml:space="preserve">paper </w:t>
      </w:r>
      <w:r w:rsidR="009D7DF0">
        <w:t>manuscript,</w:t>
      </w:r>
      <w:r>
        <w:t xml:space="preserve"> select the text of interest and click on the corresponding style</w:t>
      </w:r>
      <w:r w:rsidR="00DE3713">
        <w:t xml:space="preserve"> in the “Styles” Ribbon</w:t>
      </w:r>
      <w:r w:rsidR="00646ED3">
        <w:t>, as shown in Fig. 1</w:t>
      </w:r>
      <w:r>
        <w:t xml:space="preserve">. </w:t>
      </w:r>
      <w:r w:rsidR="00646ED3">
        <w:t>The names of the applied styles are also indicated in this document in brackets. In Tab. 1 some of the styles are listed.</w:t>
      </w:r>
    </w:p>
    <w:p w14:paraId="432B51FC" w14:textId="77777777" w:rsidR="00F52A31" w:rsidRPr="002A1D6C" w:rsidRDefault="00841D72" w:rsidP="00F52A31">
      <w:pPr>
        <w:pStyle w:val="DSC-Title1"/>
        <w:rPr>
          <w:rFonts w:cs="Arial"/>
          <w:lang w:val="en-CA"/>
        </w:rPr>
      </w:pPr>
      <w:r w:rsidRPr="002A1D6C">
        <w:rPr>
          <w:rFonts w:cs="Arial"/>
          <w:lang w:val="en-CA"/>
        </w:rPr>
        <w:t>Figures,</w:t>
      </w:r>
      <w:r w:rsidR="00F52A31" w:rsidRPr="002A1D6C">
        <w:rPr>
          <w:rFonts w:cs="Arial"/>
          <w:lang w:val="en-CA"/>
        </w:rPr>
        <w:t xml:space="preserve"> </w:t>
      </w:r>
      <w:r w:rsidR="00F52A31" w:rsidRPr="002A1D6C">
        <w:rPr>
          <w:rFonts w:cs="Arial"/>
          <w:szCs w:val="32"/>
          <w:lang w:val="en-CA"/>
        </w:rPr>
        <w:t>tables</w:t>
      </w:r>
      <w:r w:rsidRPr="002A1D6C">
        <w:rPr>
          <w:rFonts w:cs="Arial"/>
          <w:lang w:val="en-CA"/>
        </w:rPr>
        <w:t xml:space="preserve"> and equations</w:t>
      </w:r>
    </w:p>
    <w:p w14:paraId="6FF4F9C0" w14:textId="77777777" w:rsidR="00F52A31" w:rsidRPr="002A1D6C" w:rsidRDefault="00F52A31" w:rsidP="00F52A31">
      <w:pPr>
        <w:pStyle w:val="DSC-Title2"/>
        <w:rPr>
          <w:rFonts w:cs="Arial"/>
          <w:lang w:val="en-CA"/>
        </w:rPr>
      </w:pPr>
      <w:r w:rsidRPr="002A1D6C">
        <w:rPr>
          <w:rFonts w:cs="Arial"/>
          <w:lang w:val="en-CA"/>
        </w:rPr>
        <w:t>Position</w:t>
      </w:r>
    </w:p>
    <w:p w14:paraId="241E2659" w14:textId="77777777" w:rsidR="00070D53" w:rsidRDefault="00F52A31" w:rsidP="00070D53">
      <w:pPr>
        <w:pStyle w:val="DSC-Maintext"/>
        <w:rPr>
          <w:rFonts w:cs="Arial"/>
          <w:lang w:val="en-CA"/>
        </w:rPr>
      </w:pPr>
      <w:r w:rsidRPr="00DF424F">
        <w:rPr>
          <w:rFonts w:cs="Arial"/>
          <w:lang w:val="en-CA"/>
        </w:rPr>
        <w:t xml:space="preserve">The </w:t>
      </w:r>
      <w:r w:rsidR="000E5578">
        <w:rPr>
          <w:rFonts w:cs="Arial"/>
          <w:lang w:val="en-CA"/>
        </w:rPr>
        <w:t>figures</w:t>
      </w:r>
      <w:r w:rsidRPr="00DF424F">
        <w:rPr>
          <w:rFonts w:cs="Arial"/>
          <w:lang w:val="en-CA"/>
        </w:rPr>
        <w:t xml:space="preserve"> and tables are placed on one </w:t>
      </w:r>
      <w:r w:rsidR="00842A91">
        <w:rPr>
          <w:rFonts w:cs="Arial"/>
          <w:lang w:val="en-CA"/>
        </w:rPr>
        <w:t xml:space="preserve">of the two </w:t>
      </w:r>
      <w:r w:rsidRPr="00DF424F">
        <w:rPr>
          <w:rFonts w:cs="Arial"/>
          <w:lang w:val="en-CA"/>
        </w:rPr>
        <w:t>column</w:t>
      </w:r>
      <w:r w:rsidR="00842A91">
        <w:rPr>
          <w:rFonts w:cs="Arial"/>
          <w:lang w:val="en-CA"/>
        </w:rPr>
        <w:t>s</w:t>
      </w:r>
      <w:r w:rsidRPr="00DF424F">
        <w:rPr>
          <w:rFonts w:cs="Arial"/>
          <w:lang w:val="en-CA"/>
        </w:rPr>
        <w:t xml:space="preserve"> and are cent</w:t>
      </w:r>
      <w:r w:rsidR="00A506D4" w:rsidRPr="00DF424F">
        <w:rPr>
          <w:rFonts w:cs="Arial"/>
          <w:lang w:val="en-CA"/>
        </w:rPr>
        <w:t>e</w:t>
      </w:r>
      <w:r w:rsidRPr="00DF424F">
        <w:rPr>
          <w:rFonts w:cs="Arial"/>
          <w:lang w:val="en-CA"/>
        </w:rPr>
        <w:t>red</w:t>
      </w:r>
      <w:r w:rsidR="000E5578">
        <w:rPr>
          <w:rFonts w:cs="Arial"/>
          <w:lang w:val="en-CA"/>
        </w:rPr>
        <w:t xml:space="preserve"> </w:t>
      </w:r>
      <w:proofErr w:type="spellStart"/>
      <w:r w:rsidR="000E5578">
        <w:rPr>
          <w:rFonts w:cs="Arial"/>
          <w:lang w:val="en-CA"/>
        </w:rPr>
        <w:t>w.r.t.</w:t>
      </w:r>
      <w:proofErr w:type="spellEnd"/>
      <w:r w:rsidR="000E5578">
        <w:rPr>
          <w:rFonts w:cs="Arial"/>
          <w:lang w:val="en-CA"/>
        </w:rPr>
        <w:t xml:space="preserve"> the column</w:t>
      </w:r>
      <w:r w:rsidRPr="00DF424F">
        <w:rPr>
          <w:rFonts w:cs="Arial"/>
          <w:lang w:val="en-CA"/>
        </w:rPr>
        <w:t xml:space="preserve">. They are referenced in the text by </w:t>
      </w:r>
      <w:r w:rsidR="00F85CC2">
        <w:rPr>
          <w:rFonts w:cs="Arial"/>
          <w:lang w:val="en-CA"/>
        </w:rPr>
        <w:t>sequential numbering</w:t>
      </w:r>
      <w:r w:rsidRPr="00DF424F">
        <w:rPr>
          <w:rFonts w:cs="Arial"/>
          <w:lang w:val="en-CA"/>
        </w:rPr>
        <w:t>.</w:t>
      </w:r>
      <w:r w:rsidR="00070D53" w:rsidRPr="00070D53">
        <w:rPr>
          <w:rFonts w:cs="Arial"/>
          <w:lang w:val="en-CA"/>
        </w:rPr>
        <w:t xml:space="preserve"> </w:t>
      </w:r>
      <w:r w:rsidR="00070D53">
        <w:rPr>
          <w:rFonts w:cs="Arial"/>
          <w:lang w:val="en-CA"/>
        </w:rPr>
        <w:t>If necessary, one-column (full page width) tables and images can be inserted with the format option “Wrap Text Top and Bottom”</w:t>
      </w:r>
      <w:r w:rsidR="00F85CC2">
        <w:rPr>
          <w:rFonts w:cs="Arial"/>
          <w:lang w:val="en-CA"/>
        </w:rPr>
        <w:t>.</w:t>
      </w:r>
    </w:p>
    <w:p w14:paraId="33B1F7E1" w14:textId="77777777" w:rsidR="00F52A31" w:rsidRPr="002A1D6C" w:rsidRDefault="00F52A31" w:rsidP="00070D53">
      <w:pPr>
        <w:pStyle w:val="DSC-Title2"/>
      </w:pPr>
      <w:r w:rsidRPr="002A1D6C">
        <w:t>Figures</w:t>
      </w:r>
    </w:p>
    <w:p w14:paraId="4D7F3A85" w14:textId="77777777" w:rsidR="00A7513D" w:rsidRDefault="000E5578" w:rsidP="00F52A31">
      <w:pPr>
        <w:pStyle w:val="DSC-Maintext"/>
        <w:rPr>
          <w:rFonts w:cs="Arial"/>
          <w:lang w:val="en-CA"/>
        </w:rPr>
      </w:pPr>
      <w:r w:rsidRPr="002A1D6C">
        <w:rPr>
          <w:rFonts w:cs="Arial"/>
          <w:lang w:val="en-CA"/>
        </w:rPr>
        <w:t xml:space="preserve">The legends are </w:t>
      </w:r>
      <w:r>
        <w:rPr>
          <w:rFonts w:cs="Arial"/>
          <w:lang w:val="en-CA"/>
        </w:rPr>
        <w:t>below the figures, in Arial, size 8</w:t>
      </w:r>
      <w:r w:rsidR="00F52A31" w:rsidRPr="002A1D6C">
        <w:rPr>
          <w:rFonts w:cs="Arial"/>
          <w:lang w:val="en-CA"/>
        </w:rPr>
        <w:t xml:space="preserve"> </w:t>
      </w:r>
      <w:r>
        <w:rPr>
          <w:rFonts w:cs="Arial"/>
          <w:lang w:val="en-CA"/>
        </w:rPr>
        <w:t xml:space="preserve">bold, </w:t>
      </w:r>
      <w:r w:rsidR="00842A91">
        <w:rPr>
          <w:rFonts w:cs="Arial"/>
          <w:lang w:val="en-CA"/>
        </w:rPr>
        <w:t xml:space="preserve">and </w:t>
      </w:r>
      <w:r w:rsidR="00F52A31" w:rsidRPr="002A1D6C">
        <w:rPr>
          <w:rFonts w:cs="Arial"/>
          <w:lang w:val="en-CA"/>
        </w:rPr>
        <w:t>cent</w:t>
      </w:r>
      <w:r w:rsidR="00A506D4">
        <w:rPr>
          <w:rFonts w:cs="Arial"/>
          <w:lang w:val="en-CA"/>
        </w:rPr>
        <w:t>e</w:t>
      </w:r>
      <w:r>
        <w:rPr>
          <w:rFonts w:cs="Arial"/>
          <w:lang w:val="en-CA"/>
        </w:rPr>
        <w:t xml:space="preserve">red as shown in Fig. </w:t>
      </w:r>
      <w:r w:rsidR="00DE3713">
        <w:rPr>
          <w:rFonts w:cs="Arial"/>
          <w:lang w:val="en-CA"/>
        </w:rPr>
        <w:t>1</w:t>
      </w:r>
      <w:r w:rsidR="00F52A31" w:rsidRPr="002A1D6C">
        <w:rPr>
          <w:rFonts w:cs="Arial"/>
          <w:lang w:val="en-CA"/>
        </w:rPr>
        <w:t>.</w:t>
      </w:r>
    </w:p>
    <w:p w14:paraId="24F4DA9B" w14:textId="77777777" w:rsidR="000E5578" w:rsidRPr="002A1D6C" w:rsidRDefault="000E5578" w:rsidP="00F52A31">
      <w:pPr>
        <w:pStyle w:val="DSC-Maintext"/>
        <w:rPr>
          <w:rFonts w:cs="Arial"/>
          <w:lang w:val="en-CA"/>
        </w:rPr>
      </w:pPr>
    </w:p>
    <w:p w14:paraId="6073416D" w14:textId="77777777" w:rsidR="000E5578" w:rsidRDefault="00F46007" w:rsidP="000E5578">
      <w:pPr>
        <w:pStyle w:val="DSC-Maintext"/>
        <w:jc w:val="center"/>
      </w:pPr>
      <w:r>
        <w:rPr>
          <w:noProof/>
        </w:rPr>
        <w:drawing>
          <wp:inline distT="0" distB="0" distL="0" distR="0" wp14:anchorId="41CB8562" wp14:editId="7EACF578">
            <wp:extent cx="2886075" cy="731520"/>
            <wp:effectExtent l="0" t="0" r="9525" b="0"/>
            <wp:docPr id="1" name="Picture 1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48" r="2509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35A3" w:rsidRPr="2C9A4831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</w:p>
    <w:p w14:paraId="40A1D9A0" w14:textId="56008905" w:rsidR="000E5578" w:rsidRDefault="000E5578" w:rsidP="000E5578">
      <w:pPr>
        <w:pStyle w:val="DSC-Figure"/>
      </w:pPr>
      <w:r>
        <w:t xml:space="preserve">Figure </w:t>
      </w:r>
      <w:r w:rsidR="00DE3713">
        <w:t>1</w:t>
      </w:r>
      <w:r w:rsidR="00A75BB8">
        <w:t>:</w:t>
      </w:r>
      <w:r>
        <w:t xml:space="preserve"> </w:t>
      </w:r>
      <w:r w:rsidR="00646ED3">
        <w:t>DSC Styl</w:t>
      </w:r>
      <w:r w:rsidR="006F06BC">
        <w:t>e ribbon in MS Word (DSC-Figure</w:t>
      </w:r>
      <w:r w:rsidR="00646ED3">
        <w:t>)</w:t>
      </w:r>
    </w:p>
    <w:p w14:paraId="1C269F9A" w14:textId="77777777" w:rsidR="00F52A31" w:rsidRPr="002A1D6C" w:rsidRDefault="00F52A31" w:rsidP="00DE3713">
      <w:pPr>
        <w:pStyle w:val="DSC-Title2"/>
      </w:pPr>
      <w:r w:rsidRPr="00DE3713">
        <w:t>Tables</w:t>
      </w:r>
    </w:p>
    <w:p w14:paraId="10C58D92" w14:textId="77777777" w:rsidR="00F52A31" w:rsidRPr="002A1D6C" w:rsidRDefault="00EC6CEE" w:rsidP="00AA3C8A">
      <w:pPr>
        <w:pStyle w:val="DSC-Maintext"/>
        <w:rPr>
          <w:lang w:val="en-CA"/>
        </w:rPr>
      </w:pPr>
      <w:r>
        <w:rPr>
          <w:lang w:val="en-CA"/>
        </w:rPr>
        <w:t>The tables are numbered</w:t>
      </w:r>
      <w:r w:rsidR="00F52A31" w:rsidRPr="002A1D6C">
        <w:rPr>
          <w:lang w:val="en-CA"/>
        </w:rPr>
        <w:t xml:space="preserve"> above the table. </w:t>
      </w:r>
      <w:r w:rsidR="00D826C1">
        <w:rPr>
          <w:lang w:val="en-CA"/>
        </w:rPr>
        <w:t>The font</w:t>
      </w:r>
      <w:r w:rsidR="000E5578">
        <w:rPr>
          <w:lang w:val="en-CA"/>
        </w:rPr>
        <w:t xml:space="preserve"> of the table title</w:t>
      </w:r>
      <w:r w:rsidR="00D826C1">
        <w:rPr>
          <w:lang w:val="en-CA"/>
        </w:rPr>
        <w:t xml:space="preserve"> is Arial </w:t>
      </w:r>
      <w:r w:rsidR="00917910">
        <w:rPr>
          <w:lang w:val="en-CA"/>
        </w:rPr>
        <w:t xml:space="preserve">size </w:t>
      </w:r>
      <w:proofErr w:type="gramStart"/>
      <w:r w:rsidR="00D826C1">
        <w:rPr>
          <w:lang w:val="en-CA"/>
        </w:rPr>
        <w:t>9.</w:t>
      </w:r>
      <w:r w:rsidR="000E5578">
        <w:rPr>
          <w:lang w:val="en-CA"/>
        </w:rPr>
        <w:t>bold</w:t>
      </w:r>
      <w:proofErr w:type="gramEnd"/>
      <w:r w:rsidR="000E5578">
        <w:rPr>
          <w:lang w:val="en-CA"/>
        </w:rPr>
        <w:t>, as shown in Tab.1.</w:t>
      </w:r>
    </w:p>
    <w:p w14:paraId="05D4DD7A" w14:textId="13898260" w:rsidR="00F52A31" w:rsidRPr="002A1D6C" w:rsidRDefault="00841D72" w:rsidP="00841D72">
      <w:pPr>
        <w:pStyle w:val="DSC-Table"/>
        <w:rPr>
          <w:rFonts w:cs="Arial"/>
          <w:lang w:val="en-CA"/>
        </w:rPr>
      </w:pPr>
      <w:r w:rsidRPr="002A1D6C">
        <w:rPr>
          <w:rFonts w:cs="Arial"/>
          <w:lang w:val="en-CA"/>
        </w:rPr>
        <w:t>Table 1</w:t>
      </w:r>
      <w:r w:rsidR="00A75BB8">
        <w:rPr>
          <w:rFonts w:cs="Arial"/>
          <w:lang w:val="en-CA"/>
        </w:rPr>
        <w:t>:</w:t>
      </w:r>
      <w:r w:rsidRPr="002A1D6C">
        <w:rPr>
          <w:rFonts w:cs="Arial"/>
          <w:lang w:val="en-CA"/>
        </w:rPr>
        <w:t xml:space="preserve"> </w:t>
      </w:r>
      <w:r w:rsidR="00D15F1E">
        <w:rPr>
          <w:rFonts w:cs="Arial"/>
          <w:lang w:val="en-CA"/>
        </w:rPr>
        <w:t>DSC Styles</w:t>
      </w:r>
      <w:r w:rsidR="007E35A3">
        <w:rPr>
          <w:rFonts w:cs="Arial"/>
          <w:lang w:val="en-CA"/>
        </w:rPr>
        <w:t xml:space="preserve"> (</w:t>
      </w:r>
      <w:r w:rsidR="00646ED3">
        <w:rPr>
          <w:rFonts w:cs="Arial"/>
          <w:lang w:val="en-CA"/>
        </w:rPr>
        <w:t>DSC-</w:t>
      </w:r>
      <w:r w:rsidR="00AA3C8A">
        <w:rPr>
          <w:rFonts w:cs="Arial"/>
          <w:lang w:val="en-CA"/>
        </w:rPr>
        <w:t>T</w:t>
      </w:r>
      <w:r w:rsidR="00646ED3">
        <w:rPr>
          <w:rFonts w:cs="Arial"/>
          <w:lang w:val="en-CA"/>
        </w:rPr>
        <w:t>able)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557"/>
      </w:tblGrid>
      <w:tr w:rsidR="00D15F1E" w:rsidRPr="002A1D6C" w14:paraId="062F1A5F" w14:textId="77777777" w:rsidTr="007E35A3">
        <w:trPr>
          <w:jc w:val="center"/>
        </w:trPr>
        <w:tc>
          <w:tcPr>
            <w:tcW w:w="1914" w:type="dxa"/>
            <w:vAlign w:val="center"/>
          </w:tcPr>
          <w:p w14:paraId="52415714" w14:textId="77777777" w:rsidR="00D15F1E" w:rsidRPr="00D15F1E" w:rsidRDefault="00D15F1E" w:rsidP="00D15F1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D15F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</w:t>
            </w:r>
            <w:r w:rsidR="007E35A3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tyle</w:t>
            </w:r>
          </w:p>
        </w:tc>
        <w:tc>
          <w:tcPr>
            <w:tcW w:w="1557" w:type="dxa"/>
            <w:vAlign w:val="center"/>
          </w:tcPr>
          <w:p w14:paraId="2FB6783A" w14:textId="77777777" w:rsidR="00D15F1E" w:rsidRPr="00D15F1E" w:rsidRDefault="00D15F1E" w:rsidP="007E35A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D15F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Font</w:t>
            </w:r>
          </w:p>
        </w:tc>
      </w:tr>
      <w:tr w:rsidR="00D15F1E" w:rsidRPr="002A1D6C" w14:paraId="026E3B0A" w14:textId="77777777" w:rsidTr="007E35A3">
        <w:trPr>
          <w:jc w:val="center"/>
        </w:trPr>
        <w:tc>
          <w:tcPr>
            <w:tcW w:w="1914" w:type="dxa"/>
            <w:vAlign w:val="center"/>
          </w:tcPr>
          <w:p w14:paraId="5813650F" w14:textId="77777777" w:rsidR="00D15F1E" w:rsidRPr="00D826C1" w:rsidRDefault="00D15F1E" w:rsidP="00D15F1E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DSC-Abstract</w:t>
            </w:r>
          </w:p>
        </w:tc>
        <w:tc>
          <w:tcPr>
            <w:tcW w:w="1557" w:type="dxa"/>
            <w:vAlign w:val="center"/>
          </w:tcPr>
          <w:p w14:paraId="7B18D347" w14:textId="77777777" w:rsidR="00D15F1E" w:rsidRPr="00D826C1" w:rsidRDefault="00D15F1E" w:rsidP="007E35A3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D826C1">
              <w:rPr>
                <w:rFonts w:ascii="Arial" w:hAnsi="Arial" w:cs="Arial"/>
                <w:bCs/>
                <w:sz w:val="18"/>
                <w:szCs w:val="18"/>
                <w:lang w:val="en-CA"/>
              </w:rPr>
              <w:t>10</w:t>
            </w:r>
            <w:r w:rsidR="007E35A3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(Italic)</w:t>
            </w:r>
          </w:p>
        </w:tc>
      </w:tr>
      <w:tr w:rsidR="00D15F1E" w:rsidRPr="002A1D6C" w14:paraId="6F271A2C" w14:textId="77777777" w:rsidTr="007E35A3">
        <w:trPr>
          <w:jc w:val="center"/>
        </w:trPr>
        <w:tc>
          <w:tcPr>
            <w:tcW w:w="1914" w:type="dxa"/>
            <w:vAlign w:val="center"/>
          </w:tcPr>
          <w:p w14:paraId="59DBA601" w14:textId="77777777" w:rsidR="00D15F1E" w:rsidRPr="00D826C1" w:rsidRDefault="00D15F1E" w:rsidP="007E35A3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</w:t>
            </w:r>
            <w:r w:rsidR="007E35A3">
              <w:rPr>
                <w:rFonts w:ascii="Arial" w:hAnsi="Arial" w:cs="Arial"/>
                <w:bCs/>
                <w:sz w:val="18"/>
                <w:szCs w:val="18"/>
                <w:lang w:val="en-CA"/>
              </w:rPr>
              <w:t>Title</w:t>
            </w:r>
          </w:p>
        </w:tc>
        <w:tc>
          <w:tcPr>
            <w:tcW w:w="1557" w:type="dxa"/>
            <w:vAlign w:val="center"/>
          </w:tcPr>
          <w:p w14:paraId="5A7C571F" w14:textId="77777777" w:rsidR="00D15F1E" w:rsidRPr="00D826C1" w:rsidRDefault="007E35A3" w:rsidP="007E35A3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20</w:t>
            </w:r>
          </w:p>
        </w:tc>
      </w:tr>
      <w:tr w:rsidR="00D15F1E" w:rsidRPr="002A1D6C" w14:paraId="4D123E2E" w14:textId="77777777" w:rsidTr="007E35A3">
        <w:trPr>
          <w:jc w:val="center"/>
        </w:trPr>
        <w:tc>
          <w:tcPr>
            <w:tcW w:w="1914" w:type="dxa"/>
            <w:vAlign w:val="center"/>
          </w:tcPr>
          <w:p w14:paraId="4A2408FD" w14:textId="77777777" w:rsidR="00D15F1E" w:rsidRDefault="007E35A3" w:rsidP="00D15F1E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DSC-Main text</w:t>
            </w:r>
          </w:p>
        </w:tc>
        <w:tc>
          <w:tcPr>
            <w:tcW w:w="1557" w:type="dxa"/>
            <w:vAlign w:val="center"/>
          </w:tcPr>
          <w:p w14:paraId="6379A740" w14:textId="77777777" w:rsidR="00D15F1E" w:rsidRPr="00D826C1" w:rsidRDefault="007E35A3" w:rsidP="00D15F1E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10</w:t>
            </w:r>
          </w:p>
        </w:tc>
      </w:tr>
      <w:tr w:rsidR="00D15F1E" w:rsidRPr="002A1D6C" w14:paraId="15114C50" w14:textId="77777777" w:rsidTr="007E35A3">
        <w:trPr>
          <w:jc w:val="center"/>
        </w:trPr>
        <w:tc>
          <w:tcPr>
            <w:tcW w:w="1914" w:type="dxa"/>
            <w:vAlign w:val="center"/>
          </w:tcPr>
          <w:p w14:paraId="4FE8552F" w14:textId="77777777" w:rsidR="00D15F1E" w:rsidRDefault="007E35A3" w:rsidP="007E35A3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DSC-Title 1</w:t>
            </w:r>
          </w:p>
        </w:tc>
        <w:tc>
          <w:tcPr>
            <w:tcW w:w="1557" w:type="dxa"/>
            <w:vAlign w:val="center"/>
          </w:tcPr>
          <w:p w14:paraId="1F18CA30" w14:textId="77777777" w:rsidR="00D15F1E" w:rsidRPr="00D826C1" w:rsidRDefault="007E35A3" w:rsidP="00D15F1E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16</w:t>
            </w:r>
          </w:p>
        </w:tc>
      </w:tr>
      <w:tr w:rsidR="00D15F1E" w:rsidRPr="002A1D6C" w14:paraId="173EFCC6" w14:textId="77777777" w:rsidTr="007E35A3">
        <w:trPr>
          <w:jc w:val="center"/>
        </w:trPr>
        <w:tc>
          <w:tcPr>
            <w:tcW w:w="1914" w:type="dxa"/>
            <w:vAlign w:val="center"/>
          </w:tcPr>
          <w:p w14:paraId="53A9475E" w14:textId="77777777" w:rsidR="00D15F1E" w:rsidRDefault="007E35A3" w:rsidP="00D15F1E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DSC-Reference</w:t>
            </w:r>
          </w:p>
        </w:tc>
        <w:tc>
          <w:tcPr>
            <w:tcW w:w="1557" w:type="dxa"/>
            <w:vAlign w:val="center"/>
          </w:tcPr>
          <w:p w14:paraId="2023C4BB" w14:textId="77777777" w:rsidR="00D15F1E" w:rsidRPr="00D826C1" w:rsidRDefault="007E35A3" w:rsidP="00D15F1E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9</w:t>
            </w:r>
          </w:p>
        </w:tc>
      </w:tr>
    </w:tbl>
    <w:p w14:paraId="6673EC4D" w14:textId="77777777" w:rsidR="00A506D4" w:rsidRDefault="00A506D4" w:rsidP="00D826C1">
      <w:pPr>
        <w:pStyle w:val="DSC-Maintext"/>
      </w:pPr>
    </w:p>
    <w:p w14:paraId="083D44E8" w14:textId="77777777" w:rsidR="00841D72" w:rsidRPr="002A1D6C" w:rsidRDefault="00841D72" w:rsidP="00841D72">
      <w:pPr>
        <w:pStyle w:val="DSC-Title2"/>
        <w:rPr>
          <w:rFonts w:cs="Arial"/>
          <w:lang w:val="en-CA"/>
        </w:rPr>
      </w:pPr>
      <w:r w:rsidRPr="002A1D6C">
        <w:rPr>
          <w:rFonts w:cs="Arial"/>
          <w:lang w:val="en-CA"/>
        </w:rPr>
        <w:t>Equation</w:t>
      </w:r>
      <w:r w:rsidR="00FD2A6F">
        <w:rPr>
          <w:rFonts w:cs="Arial"/>
          <w:lang w:val="en-CA"/>
        </w:rPr>
        <w:t>s</w:t>
      </w:r>
    </w:p>
    <w:p w14:paraId="31892038" w14:textId="77777777" w:rsidR="00841D72" w:rsidRPr="002A1D6C" w:rsidRDefault="00841D72" w:rsidP="00841D72">
      <w:pPr>
        <w:pStyle w:val="DSC-Maintext"/>
        <w:rPr>
          <w:rFonts w:cs="Arial"/>
          <w:lang w:val="en-CA"/>
        </w:rPr>
      </w:pPr>
      <w:r w:rsidRPr="002A1D6C">
        <w:rPr>
          <w:rFonts w:cs="Arial"/>
          <w:lang w:val="en-CA"/>
        </w:rPr>
        <w:t>Equations are referenced in the text and numbered as described in the Eq. 1.</w:t>
      </w:r>
      <w:r w:rsidR="00D347A8" w:rsidRPr="002A1D6C">
        <w:rPr>
          <w:rFonts w:cs="Arial"/>
          <w:lang w:val="en-CA"/>
        </w:rPr>
        <w:t xml:space="preserve"> Equati</w:t>
      </w:r>
      <w:r w:rsidR="00A506D4">
        <w:rPr>
          <w:rFonts w:cs="Arial"/>
          <w:lang w:val="en-CA"/>
        </w:rPr>
        <w:t xml:space="preserve">ons are written in </w:t>
      </w:r>
      <w:r w:rsidR="002A1D6C" w:rsidRPr="002A1D6C">
        <w:rPr>
          <w:rFonts w:cs="Arial"/>
          <w:lang w:val="en-CA"/>
        </w:rPr>
        <w:t>Arial</w:t>
      </w:r>
      <w:r w:rsidR="00A506D4">
        <w:rPr>
          <w:rFonts w:cs="Arial"/>
          <w:lang w:val="en-CA"/>
        </w:rPr>
        <w:t xml:space="preserve"> 9</w:t>
      </w:r>
      <w:r w:rsidR="00A76702">
        <w:rPr>
          <w:rFonts w:cs="Arial"/>
          <w:lang w:val="en-CA"/>
        </w:rPr>
        <w:t>, it</w:t>
      </w:r>
      <w:r w:rsidR="00A506D4">
        <w:rPr>
          <w:rFonts w:cs="Arial"/>
          <w:lang w:val="en-CA"/>
        </w:rPr>
        <w:t>alic</w:t>
      </w:r>
      <w:r w:rsidR="00D347A8" w:rsidRPr="002A1D6C">
        <w:rPr>
          <w:rFonts w:cs="Arial"/>
          <w:lang w:val="en-CA"/>
        </w:rPr>
        <w:t>.</w:t>
      </w:r>
    </w:p>
    <w:p w14:paraId="74A5D710" w14:textId="77777777" w:rsidR="00841D72" w:rsidRPr="002A1D6C" w:rsidRDefault="00917910" w:rsidP="00917910">
      <w:pPr>
        <w:pStyle w:val="DSC-Equation"/>
        <w:tabs>
          <w:tab w:val="center" w:pos="2410"/>
          <w:tab w:val="right" w:pos="4678"/>
        </w:tabs>
        <w:rPr>
          <w:rFonts w:cs="Arial"/>
          <w:lang w:val="en-CA"/>
        </w:rPr>
      </w:pPr>
      <w:r>
        <w:rPr>
          <w:rFonts w:cs="Arial"/>
          <w:lang w:val="en-CA"/>
        </w:rPr>
        <w:tab/>
        <w:t>L = f (S</w:t>
      </w:r>
      <w:proofErr w:type="gramStart"/>
      <w:r>
        <w:rPr>
          <w:rFonts w:cs="Arial"/>
          <w:lang w:val="en-CA"/>
        </w:rPr>
        <w:t>) .</w:t>
      </w:r>
      <w:proofErr w:type="gramEnd"/>
      <w:r>
        <w:rPr>
          <w:rFonts w:cs="Arial"/>
          <w:lang w:val="en-CA"/>
        </w:rPr>
        <w:t xml:space="preserve"> D</w:t>
      </w:r>
      <w:r w:rsidR="00646ED3">
        <w:rPr>
          <w:rFonts w:cs="Arial"/>
          <w:lang w:val="en-CA"/>
        </w:rPr>
        <w:t xml:space="preserve"> (DSC-Equation)</w:t>
      </w:r>
      <w:r>
        <w:rPr>
          <w:rFonts w:cs="Arial"/>
          <w:lang w:val="en-CA"/>
        </w:rPr>
        <w:tab/>
      </w:r>
      <w:r w:rsidR="00D347A8" w:rsidRPr="002A1D6C">
        <w:rPr>
          <w:rFonts w:cs="Arial"/>
          <w:lang w:val="en-CA"/>
        </w:rPr>
        <w:t>(1)</w:t>
      </w:r>
    </w:p>
    <w:p w14:paraId="19386F09" w14:textId="77777777" w:rsidR="00D347A8" w:rsidRPr="002A1D6C" w:rsidRDefault="00D347A8" w:rsidP="00D347A8">
      <w:pPr>
        <w:pStyle w:val="DSC-Title1"/>
        <w:rPr>
          <w:rFonts w:cs="Arial"/>
          <w:lang w:val="en-CA"/>
        </w:rPr>
      </w:pPr>
      <w:r w:rsidRPr="002A1D6C">
        <w:rPr>
          <w:rFonts w:cs="Arial"/>
          <w:lang w:val="en-CA"/>
        </w:rPr>
        <w:lastRenderedPageBreak/>
        <w:t>References</w:t>
      </w:r>
    </w:p>
    <w:p w14:paraId="32A960FD" w14:textId="77AADD1B" w:rsidR="00E616BF" w:rsidRDefault="00DB20FC" w:rsidP="00D347A8">
      <w:pPr>
        <w:pStyle w:val="DSC-Maintext"/>
        <w:rPr>
          <w:rFonts w:cs="Arial"/>
          <w:lang w:val="en-CA"/>
        </w:rPr>
      </w:pPr>
      <w:r w:rsidRPr="002A1D6C">
        <w:rPr>
          <w:rFonts w:cs="Arial"/>
          <w:lang w:val="en-CA"/>
        </w:rPr>
        <w:t xml:space="preserve">The references are </w:t>
      </w:r>
      <w:r w:rsidR="00D826C1">
        <w:rPr>
          <w:rFonts w:cs="Arial"/>
          <w:lang w:val="en-CA"/>
        </w:rPr>
        <w:t>listed</w:t>
      </w:r>
      <w:r w:rsidRPr="002A1D6C">
        <w:rPr>
          <w:rFonts w:cs="Arial"/>
          <w:lang w:val="en-CA"/>
        </w:rPr>
        <w:t xml:space="preserve"> in </w:t>
      </w:r>
      <w:r w:rsidR="00F91C3C" w:rsidRPr="002A1D6C">
        <w:rPr>
          <w:rFonts w:cs="Arial"/>
          <w:lang w:val="en-CA"/>
        </w:rPr>
        <w:t>alphabetical</w:t>
      </w:r>
      <w:r w:rsidRPr="002A1D6C">
        <w:rPr>
          <w:rFonts w:cs="Arial"/>
          <w:lang w:val="en-CA"/>
        </w:rPr>
        <w:t xml:space="preserve"> order</w:t>
      </w:r>
      <w:r w:rsidR="00852644">
        <w:rPr>
          <w:rFonts w:cs="Arial"/>
          <w:lang w:val="en-CA"/>
        </w:rPr>
        <w:t xml:space="preserve"> of the surname of the first author</w:t>
      </w:r>
      <w:r w:rsidR="00953350" w:rsidRPr="002A1D6C">
        <w:rPr>
          <w:rFonts w:cs="Arial"/>
          <w:lang w:val="en-CA"/>
        </w:rPr>
        <w:t xml:space="preserve">. </w:t>
      </w:r>
      <w:r w:rsidR="00002ED3">
        <w:rPr>
          <w:rFonts w:cs="Arial"/>
          <w:lang w:val="en-CA"/>
        </w:rPr>
        <w:t>They</w:t>
      </w:r>
      <w:r w:rsidR="00D46E15">
        <w:rPr>
          <w:rFonts w:cs="Arial"/>
          <w:lang w:val="en-CA"/>
        </w:rPr>
        <w:t xml:space="preserve"> are written in </w:t>
      </w:r>
      <w:r w:rsidR="00FA5138">
        <w:rPr>
          <w:rFonts w:cs="Arial"/>
          <w:lang w:val="en-CA"/>
        </w:rPr>
        <w:t>Arial</w:t>
      </w:r>
      <w:r w:rsidR="00D46E15">
        <w:rPr>
          <w:rFonts w:cs="Arial"/>
          <w:lang w:val="en-CA"/>
        </w:rPr>
        <w:t xml:space="preserve">, size </w:t>
      </w:r>
      <w:r w:rsidR="00FA5138">
        <w:rPr>
          <w:rFonts w:cs="Arial"/>
          <w:lang w:val="en-CA"/>
        </w:rPr>
        <w:t>9</w:t>
      </w:r>
      <w:r w:rsidR="00E80572">
        <w:rPr>
          <w:rFonts w:cs="Arial"/>
          <w:lang w:val="en-CA"/>
        </w:rPr>
        <w:t>.</w:t>
      </w:r>
      <w:r w:rsidR="00A506D4">
        <w:rPr>
          <w:rFonts w:cs="Arial"/>
          <w:lang w:val="en-CA"/>
        </w:rPr>
        <w:t xml:space="preserve"> The </w:t>
      </w:r>
      <w:r w:rsidR="007C556F">
        <w:rPr>
          <w:rFonts w:cs="Arial"/>
          <w:lang w:val="en-CA"/>
        </w:rPr>
        <w:t xml:space="preserve">name of the </w:t>
      </w:r>
      <w:r w:rsidR="00A506D4">
        <w:rPr>
          <w:rFonts w:cs="Arial"/>
          <w:lang w:val="en-CA"/>
        </w:rPr>
        <w:t>journal</w:t>
      </w:r>
      <w:r w:rsidR="007C556F">
        <w:rPr>
          <w:rFonts w:cs="Arial"/>
          <w:lang w:val="en-CA"/>
        </w:rPr>
        <w:t>/publisher/symposium</w:t>
      </w:r>
      <w:r w:rsidR="00A506D4">
        <w:rPr>
          <w:rFonts w:cs="Arial"/>
          <w:lang w:val="en-CA"/>
        </w:rPr>
        <w:t xml:space="preserve"> </w:t>
      </w:r>
      <w:r w:rsidR="007C556F">
        <w:rPr>
          <w:rFonts w:cs="Arial"/>
          <w:lang w:val="en-CA"/>
        </w:rPr>
        <w:t xml:space="preserve">etc. </w:t>
      </w:r>
      <w:r w:rsidR="00A76702">
        <w:rPr>
          <w:rFonts w:cs="Arial"/>
          <w:lang w:val="en-CA"/>
        </w:rPr>
        <w:t>is written in i</w:t>
      </w:r>
      <w:r w:rsidR="00E80572">
        <w:rPr>
          <w:rFonts w:cs="Arial"/>
          <w:lang w:val="en-CA"/>
        </w:rPr>
        <w:t>talic</w:t>
      </w:r>
      <w:r w:rsidR="00D46E15">
        <w:rPr>
          <w:rFonts w:cs="Arial"/>
          <w:lang w:val="en-CA"/>
        </w:rPr>
        <w:t xml:space="preserve">. </w:t>
      </w:r>
      <w:r w:rsidR="004251C0">
        <w:rPr>
          <w:rFonts w:cs="Arial"/>
          <w:lang w:val="en-CA"/>
        </w:rPr>
        <w:t>Citations</w:t>
      </w:r>
      <w:r w:rsidR="00953350" w:rsidRPr="002A1D6C">
        <w:rPr>
          <w:rFonts w:cs="Arial"/>
          <w:lang w:val="en-CA"/>
        </w:rPr>
        <w:t xml:space="preserve"> </w:t>
      </w:r>
      <w:r w:rsidR="00E80572">
        <w:rPr>
          <w:rFonts w:cs="Arial"/>
          <w:lang w:val="en-CA"/>
        </w:rPr>
        <w:t xml:space="preserve">in the main text </w:t>
      </w:r>
      <w:r w:rsidR="00953350" w:rsidRPr="002A1D6C">
        <w:rPr>
          <w:rFonts w:cs="Arial"/>
          <w:lang w:val="en-CA"/>
        </w:rPr>
        <w:t>are given</w:t>
      </w:r>
      <w:r w:rsidRPr="002A1D6C">
        <w:rPr>
          <w:rFonts w:cs="Arial"/>
          <w:lang w:val="en-CA"/>
        </w:rPr>
        <w:t xml:space="preserve"> </w:t>
      </w:r>
      <w:r w:rsidR="00E80572">
        <w:rPr>
          <w:rFonts w:cs="Arial"/>
          <w:lang w:val="en-CA"/>
        </w:rPr>
        <w:t>between</w:t>
      </w:r>
      <w:r w:rsidR="00870613" w:rsidRPr="002A1D6C">
        <w:rPr>
          <w:rFonts w:cs="Arial"/>
          <w:lang w:val="en-CA"/>
        </w:rPr>
        <w:t xml:space="preserve"> brackets a</w:t>
      </w:r>
      <w:r w:rsidR="002C5953">
        <w:rPr>
          <w:rFonts w:cs="Arial"/>
          <w:lang w:val="en-CA"/>
        </w:rPr>
        <w:t xml:space="preserve">nd cited </w:t>
      </w:r>
      <w:r w:rsidR="00E80572">
        <w:rPr>
          <w:rFonts w:cs="Arial"/>
          <w:lang w:val="en-CA"/>
        </w:rPr>
        <w:t xml:space="preserve">with the </w:t>
      </w:r>
      <w:r w:rsidR="00505117">
        <w:rPr>
          <w:rFonts w:cs="Arial"/>
          <w:lang w:val="en-CA"/>
        </w:rPr>
        <w:t>surname of the author</w:t>
      </w:r>
      <w:r w:rsidR="00AC7BD2">
        <w:rPr>
          <w:rFonts w:cs="Arial"/>
          <w:lang w:val="en-CA"/>
        </w:rPr>
        <w:t>(s)</w:t>
      </w:r>
      <w:r w:rsidR="00505117">
        <w:rPr>
          <w:rFonts w:cs="Arial"/>
          <w:lang w:val="en-CA"/>
        </w:rPr>
        <w:t xml:space="preserve"> (</w:t>
      </w:r>
      <w:r w:rsidR="008E0435">
        <w:rPr>
          <w:rFonts w:cs="Arial"/>
          <w:lang w:val="en-CA"/>
        </w:rPr>
        <w:t xml:space="preserve">for one or </w:t>
      </w:r>
      <w:r w:rsidR="00505117">
        <w:rPr>
          <w:rFonts w:cs="Arial"/>
          <w:lang w:val="en-CA"/>
        </w:rPr>
        <w:t xml:space="preserve">two authors), or surname and al (for more than two authors), </w:t>
      </w:r>
      <w:r w:rsidR="00E80572">
        <w:rPr>
          <w:rFonts w:cs="Arial"/>
          <w:lang w:val="en-CA"/>
        </w:rPr>
        <w:t>followed by</w:t>
      </w:r>
      <w:r w:rsidR="00505117">
        <w:rPr>
          <w:rFonts w:cs="Arial"/>
          <w:lang w:val="en-CA"/>
        </w:rPr>
        <w:t xml:space="preserve"> </w:t>
      </w:r>
      <w:r w:rsidR="00E80572">
        <w:rPr>
          <w:rFonts w:cs="Arial"/>
          <w:lang w:val="en-CA"/>
        </w:rPr>
        <w:t xml:space="preserve">the publication year </w:t>
      </w:r>
      <w:r w:rsidR="004B1C60">
        <w:rPr>
          <w:rFonts w:cs="Arial"/>
          <w:lang w:val="en-CA"/>
        </w:rPr>
        <w:t xml:space="preserve">   </w:t>
      </w:r>
      <w:sdt>
        <w:sdtPr>
          <w:rPr>
            <w:rFonts w:cs="Arial"/>
            <w:lang w:val="en-CA"/>
          </w:rPr>
          <w:id w:val="-380863671"/>
          <w:citation/>
        </w:sdtPr>
        <w:sdtContent>
          <w:r w:rsidR="00BF6B19">
            <w:rPr>
              <w:rFonts w:cs="Arial"/>
              <w:lang w:val="en-CA"/>
            </w:rPr>
            <w:fldChar w:fldCharType="begin"/>
          </w:r>
          <w:r w:rsidR="00BF6B19">
            <w:rPr>
              <w:rFonts w:cs="Arial"/>
            </w:rPr>
            <w:instrText xml:space="preserve">CITATION Bai10 \l 1036 </w:instrText>
          </w:r>
          <w:r w:rsidR="00BF6B19">
            <w:rPr>
              <w:rFonts w:cs="Arial"/>
              <w:lang w:val="en-CA"/>
            </w:rPr>
            <w:fldChar w:fldCharType="separate"/>
          </w:r>
          <w:r w:rsidR="00CC40DE" w:rsidRPr="00CC40DE">
            <w:rPr>
              <w:rFonts w:cs="Arial"/>
              <w:noProof/>
            </w:rPr>
            <w:t>(Bailet, et al., 2010)</w:t>
          </w:r>
          <w:r w:rsidR="00BF6B19">
            <w:rPr>
              <w:rFonts w:cs="Arial"/>
              <w:lang w:val="en-CA"/>
            </w:rPr>
            <w:fldChar w:fldCharType="end"/>
          </w:r>
        </w:sdtContent>
      </w:sdt>
      <w:r w:rsidR="00BF6B19">
        <w:rPr>
          <w:rFonts w:cs="Arial"/>
          <w:lang w:val="en-CA"/>
        </w:rPr>
        <w:t xml:space="preserve"> </w:t>
      </w:r>
      <w:r w:rsidR="00505117">
        <w:rPr>
          <w:rFonts w:cs="Arial"/>
          <w:lang w:val="en-CA"/>
        </w:rPr>
        <w:t xml:space="preserve">or </w:t>
      </w:r>
      <w:sdt>
        <w:sdtPr>
          <w:rPr>
            <w:rFonts w:cs="Arial"/>
            <w:lang w:val="en-CA"/>
          </w:rPr>
          <w:id w:val="1924062491"/>
          <w:citation/>
        </w:sdtPr>
        <w:sdtContent>
          <w:r w:rsidR="00BF6B19">
            <w:rPr>
              <w:rFonts w:cs="Arial"/>
              <w:lang w:val="en-CA"/>
            </w:rPr>
            <w:fldChar w:fldCharType="begin"/>
          </w:r>
          <w:r w:rsidR="00BF6B19">
            <w:rPr>
              <w:rFonts w:cs="Arial"/>
            </w:rPr>
            <w:instrText xml:space="preserve">CITATION Dib8a \t  \l 1036 </w:instrText>
          </w:r>
          <w:r w:rsidR="00BF6B19">
            <w:rPr>
              <w:rFonts w:cs="Arial"/>
              <w:lang w:val="en-CA"/>
            </w:rPr>
            <w:fldChar w:fldCharType="separate"/>
          </w:r>
          <w:r w:rsidR="00CC40DE" w:rsidRPr="00CC40DE">
            <w:rPr>
              <w:rFonts w:cs="Arial"/>
              <w:noProof/>
            </w:rPr>
            <w:t>(Dibs &amp; Rall , 2008a)</w:t>
          </w:r>
          <w:r w:rsidR="00BF6B19">
            <w:rPr>
              <w:rFonts w:cs="Arial"/>
              <w:lang w:val="en-CA"/>
            </w:rPr>
            <w:fldChar w:fldCharType="end"/>
          </w:r>
        </w:sdtContent>
      </w:sdt>
      <w:r w:rsidR="00982DA1">
        <w:rPr>
          <w:rFonts w:cs="Arial"/>
          <w:lang w:val="en-CA"/>
        </w:rPr>
        <w:t>. The template of this referencing style is proposed by Microsoft Word and EndNote as Harvard – Anglia, 2008</w:t>
      </w:r>
      <w:r w:rsidR="00E616BF">
        <w:rPr>
          <w:rFonts w:cs="Arial"/>
          <w:lang w:val="en-CA"/>
        </w:rPr>
        <w:t>.</w:t>
      </w:r>
    </w:p>
    <w:p w14:paraId="24CD95A4" w14:textId="6CC247EE" w:rsidR="007E0C4E" w:rsidRDefault="007E0C4E" w:rsidP="00D347A8">
      <w:pPr>
        <w:pStyle w:val="DSC-Maintext"/>
        <w:rPr>
          <w:rFonts w:cs="Arial"/>
          <w:lang w:val="en-CA"/>
        </w:rPr>
      </w:pPr>
    </w:p>
    <w:sdt>
      <w:sdtPr>
        <w:rPr>
          <w:rFonts w:ascii="Times New Roman" w:hAnsi="Times New Roman" w:cs="Times New Roman"/>
          <w:b w:val="0"/>
          <w:bCs w:val="0"/>
          <w:sz w:val="24"/>
          <w:szCs w:val="24"/>
          <w:lang w:val="fr-FR"/>
        </w:rPr>
        <w:id w:val="-375084647"/>
        <w:docPartObj>
          <w:docPartGallery w:val="Bibliographies"/>
          <w:docPartUnique/>
        </w:docPartObj>
      </w:sdtPr>
      <w:sdtContent>
        <w:p w14:paraId="68C4B392" w14:textId="69055C9D" w:rsidR="00CC40DE" w:rsidRPr="008E0435" w:rsidRDefault="00CC40DE" w:rsidP="00FA5138">
          <w:pPr>
            <w:pStyle w:val="DSC-Title1"/>
          </w:pPr>
          <w:r w:rsidRPr="008E0435">
            <w:t>References</w:t>
          </w:r>
        </w:p>
        <w:sdt>
          <w:sdtPr>
            <w:id w:val="-573587230"/>
            <w:bibliography/>
          </w:sdtPr>
          <w:sdtContent>
            <w:p w14:paraId="0D5F5B99" w14:textId="3DE36488" w:rsidR="00CC40DE" w:rsidRPr="00FA5138" w:rsidRDefault="00CC40DE" w:rsidP="00A75BB8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</w:pPr>
              <w:r w:rsidRPr="00FA5138">
                <w:rPr>
                  <w:rFonts w:ascii="Arial" w:hAnsi="Arial" w:cs="Arial"/>
                  <w:sz w:val="18"/>
                  <w:szCs w:val="18"/>
                </w:rPr>
                <w:fldChar w:fldCharType="begin"/>
              </w:r>
              <w:r w:rsidRPr="00FA5138">
                <w:rPr>
                  <w:rFonts w:ascii="Arial" w:hAnsi="Arial" w:cs="Arial"/>
                  <w:sz w:val="18"/>
                  <w:szCs w:val="18"/>
                  <w:lang w:val="en-GB"/>
                </w:rPr>
                <w:instrText>BIBLIOGRAPHY</w:instrText>
              </w:r>
              <w:r w:rsidRPr="00FA5138">
                <w:rPr>
                  <w:rFonts w:ascii="Arial" w:hAnsi="Arial" w:cs="Arial"/>
                  <w:sz w:val="18"/>
                  <w:szCs w:val="18"/>
                </w:rPr>
                <w:fldChar w:fldCharType="separate"/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Bailet, T., Mahlem, S.</w:t>
              </w:r>
              <w:r w:rsid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,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</w:t>
              </w:r>
              <w:r w:rsid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Sang, K., 2010.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  <w:lang w:val="en-GB"/>
                </w:rPr>
                <w:t xml:space="preserve">Symposium on Applied Driving.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Switzerland, s.n.</w:t>
              </w:r>
            </w:p>
            <w:p w14:paraId="1E49B0F6" w14:textId="136FD240" w:rsidR="00CC40DE" w:rsidRPr="00FA5138" w:rsidRDefault="00CC40DE" w:rsidP="00A75BB8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</w:pP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Dibs, V. </w:t>
              </w:r>
              <w:r w:rsid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Rall , A., 2008a. Behavioral Mechanisms Underlying Speed Perception.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  <w:lang w:val="en-GB"/>
                </w:rPr>
                <w:t xml:space="preserve">Movement Verlag,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p. 108.</w:t>
              </w:r>
            </w:p>
            <w:p w14:paraId="0C167F93" w14:textId="72D39E3C" w:rsidR="00CC40DE" w:rsidRPr="00FA5138" w:rsidRDefault="00CC40DE" w:rsidP="00A75BB8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</w:pP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Dibs, V. </w:t>
              </w:r>
              <w:r w:rsid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Rall, A., 2008b. Perceptual Mechanisms Underlying Speed Behavior.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  <w:lang w:val="en-GB"/>
                </w:rPr>
                <w:t xml:space="preserve">Movement Verlag,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p. 118.</w:t>
              </w:r>
            </w:p>
            <w:p w14:paraId="5628D257" w14:textId="12788F48" w:rsidR="00CC40DE" w:rsidRPr="00FA5138" w:rsidRDefault="00CC40DE" w:rsidP="00A75BB8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</w:rPr>
              </w:pP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Smile, P. </w:t>
              </w:r>
              <w:r w:rsid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Why, P., 2006. Theory of different driving modalities.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</w:rPr>
                <w:t xml:space="preserve">Journal of Driving,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</w:rPr>
                <w:t>Volume 9(2), pp. 63-72.</w:t>
              </w:r>
            </w:p>
            <w:p w14:paraId="5D29C745" w14:textId="62DC19D7" w:rsidR="00CC40DE" w:rsidRDefault="00CC40DE" w:rsidP="00A75BB8">
              <w:pPr>
                <w:ind w:left="227" w:hanging="227"/>
              </w:pPr>
              <w:r w:rsidRPr="00FA5138">
                <w:rPr>
                  <w:rFonts w:ascii="Arial" w:hAnsi="Arial" w:cs="Arial"/>
                  <w:b/>
                  <w:bCs/>
                  <w:sz w:val="18"/>
                  <w:szCs w:val="18"/>
                </w:rPr>
                <w:fldChar w:fldCharType="end"/>
              </w:r>
            </w:p>
          </w:sdtContent>
        </w:sdt>
      </w:sdtContent>
    </w:sdt>
    <w:p w14:paraId="1DC5A159" w14:textId="77777777" w:rsidR="003516F8" w:rsidRDefault="003516F8" w:rsidP="00D347A8">
      <w:pPr>
        <w:pStyle w:val="DSC-Maintext"/>
        <w:rPr>
          <w:rFonts w:cs="Arial"/>
          <w:lang w:val="en-CA"/>
        </w:rPr>
      </w:pPr>
    </w:p>
    <w:sectPr w:rsidR="003516F8" w:rsidSect="00530F25">
      <w:type w:val="continuous"/>
      <w:pgSz w:w="11906" w:h="16838" w:code="9"/>
      <w:pgMar w:top="1418" w:right="851" w:bottom="1418" w:left="851" w:header="680" w:footer="567" w:gutter="284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89D94" w14:textId="77777777" w:rsidR="00CF43DA" w:rsidRDefault="00CF43DA">
      <w:r>
        <w:separator/>
      </w:r>
    </w:p>
  </w:endnote>
  <w:endnote w:type="continuationSeparator" w:id="0">
    <w:p w14:paraId="58AF766B" w14:textId="77777777" w:rsidR="00CF43DA" w:rsidRDefault="00CF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33CE" w14:textId="483E0422" w:rsidR="007A727B" w:rsidRPr="007A727B" w:rsidRDefault="007A727B" w:rsidP="00530F25">
    <w:pPr>
      <w:tabs>
        <w:tab w:val="right" w:pos="9923"/>
      </w:tabs>
      <w:ind w:right="-2"/>
      <w:rPr>
        <w:b/>
        <w:lang w:val="en-GB"/>
      </w:rPr>
    </w:pPr>
    <w:r w:rsidRPr="009105B0">
      <w:rPr>
        <w:rFonts w:ascii="Arial" w:hAnsi="Arial" w:cs="Arial"/>
        <w:b/>
        <w:sz w:val="16"/>
        <w:szCs w:val="16"/>
        <w:lang w:val="en-GB"/>
      </w:rPr>
      <w:t>-</w:t>
    </w:r>
    <w:r>
      <w:rPr>
        <w:rFonts w:ascii="Arial" w:hAnsi="Arial" w:cs="Arial"/>
        <w:b/>
        <w:sz w:val="16"/>
        <w:szCs w:val="16"/>
        <w:lang w:val="en-GB"/>
      </w:rPr>
      <w:t xml:space="preserve"> </w:t>
    </w:r>
    <w:r w:rsidRPr="009105B0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9105B0">
      <w:rPr>
        <w:rFonts w:ascii="Arial" w:hAnsi="Arial" w:cs="Arial"/>
        <w:b/>
        <w:bCs/>
        <w:sz w:val="16"/>
        <w:szCs w:val="16"/>
        <w:lang w:val="en-GB"/>
      </w:rPr>
      <w:instrText xml:space="preserve"> PAGE </w:instrText>
    </w:r>
    <w:r w:rsidRPr="009105B0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="0073583E">
      <w:rPr>
        <w:rFonts w:ascii="Arial" w:hAnsi="Arial" w:cs="Arial"/>
        <w:b/>
        <w:bCs/>
        <w:noProof/>
        <w:sz w:val="16"/>
        <w:szCs w:val="16"/>
        <w:lang w:val="en-GB"/>
      </w:rPr>
      <w:t>2</w:t>
    </w:r>
    <w:r w:rsidRPr="009105B0">
      <w:rPr>
        <w:rFonts w:ascii="Arial" w:hAnsi="Arial" w:cs="Arial"/>
        <w:b/>
        <w:bCs/>
        <w:sz w:val="16"/>
        <w:szCs w:val="16"/>
        <w:lang w:val="en-GB"/>
      </w:rPr>
      <w:fldChar w:fldCharType="end"/>
    </w:r>
    <w:r>
      <w:rPr>
        <w:rFonts w:ascii="Arial" w:hAnsi="Arial" w:cs="Arial"/>
        <w:b/>
        <w:bCs/>
        <w:sz w:val="16"/>
        <w:szCs w:val="16"/>
        <w:lang w:val="en-GB"/>
      </w:rPr>
      <w:t xml:space="preserve"> </w:t>
    </w:r>
    <w:r w:rsidRPr="009105B0">
      <w:rPr>
        <w:rFonts w:ascii="Arial" w:hAnsi="Arial" w:cs="Arial"/>
        <w:b/>
        <w:bCs/>
        <w:sz w:val="16"/>
        <w:szCs w:val="16"/>
        <w:lang w:val="en-GB"/>
      </w:rPr>
      <w:t>-</w:t>
    </w:r>
    <w:r>
      <w:rPr>
        <w:rFonts w:ascii="Arial" w:hAnsi="Arial" w:cs="Arial"/>
        <w:b/>
        <w:bCs/>
        <w:sz w:val="16"/>
        <w:szCs w:val="16"/>
        <w:lang w:val="en-GB"/>
      </w:rPr>
      <w:tab/>
    </w:r>
    <w:r w:rsidR="00822C36">
      <w:rPr>
        <w:rFonts w:ascii="Arial" w:hAnsi="Arial" w:cs="Arial"/>
        <w:b/>
        <w:sz w:val="16"/>
        <w:szCs w:val="16"/>
        <w:lang w:val="en-GB"/>
      </w:rPr>
      <w:t>Boulogne-Billancourt</w:t>
    </w:r>
    <w:r w:rsidR="00251919">
      <w:rPr>
        <w:rFonts w:ascii="Arial" w:hAnsi="Arial" w:cs="Arial"/>
        <w:b/>
        <w:sz w:val="16"/>
        <w:szCs w:val="16"/>
        <w:lang w:val="en-GB"/>
      </w:rPr>
      <w:t xml:space="preserve">, </w:t>
    </w:r>
    <w:r w:rsidR="002851ED">
      <w:rPr>
        <w:rFonts w:ascii="Arial" w:hAnsi="Arial" w:cs="Arial"/>
        <w:b/>
        <w:sz w:val="16"/>
        <w:szCs w:val="16"/>
        <w:lang w:val="en-GB"/>
      </w:rPr>
      <w:t>1</w:t>
    </w:r>
    <w:r w:rsidR="00822C36">
      <w:rPr>
        <w:rFonts w:ascii="Arial" w:hAnsi="Arial" w:cs="Arial"/>
        <w:b/>
        <w:sz w:val="16"/>
        <w:szCs w:val="16"/>
        <w:lang w:val="en-GB"/>
      </w:rPr>
      <w:t>5</w:t>
    </w:r>
    <w:r w:rsidR="00251919">
      <w:rPr>
        <w:rFonts w:ascii="Arial" w:hAnsi="Arial" w:cs="Arial"/>
        <w:b/>
        <w:sz w:val="16"/>
        <w:szCs w:val="16"/>
        <w:lang w:val="en-GB"/>
      </w:rPr>
      <w:t>-</w:t>
    </w:r>
    <w:r w:rsidR="002851ED">
      <w:rPr>
        <w:rFonts w:ascii="Arial" w:hAnsi="Arial" w:cs="Arial"/>
        <w:b/>
        <w:sz w:val="16"/>
        <w:szCs w:val="16"/>
        <w:lang w:val="en-GB"/>
      </w:rPr>
      <w:t>1</w:t>
    </w:r>
    <w:r w:rsidR="00822C36">
      <w:rPr>
        <w:rFonts w:ascii="Arial" w:hAnsi="Arial" w:cs="Arial"/>
        <w:b/>
        <w:sz w:val="16"/>
        <w:szCs w:val="16"/>
        <w:lang w:val="en-GB"/>
      </w:rPr>
      <w:t>7</w:t>
    </w:r>
    <w:r w:rsidR="00251919">
      <w:rPr>
        <w:rFonts w:ascii="Arial" w:hAnsi="Arial" w:cs="Arial"/>
        <w:b/>
        <w:sz w:val="16"/>
        <w:szCs w:val="16"/>
        <w:lang w:val="en-GB"/>
      </w:rPr>
      <w:t xml:space="preserve"> Sep 202</w:t>
    </w:r>
    <w:r w:rsidR="00822C36">
      <w:rPr>
        <w:rFonts w:ascii="Arial" w:hAnsi="Arial" w:cs="Arial"/>
        <w:b/>
        <w:sz w:val="16"/>
        <w:szCs w:val="16"/>
        <w:lang w:val="en-GB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7061A" w14:textId="41791607" w:rsidR="005F376A" w:rsidRPr="007A727B" w:rsidRDefault="00822C36" w:rsidP="00530F25">
    <w:pPr>
      <w:tabs>
        <w:tab w:val="right" w:pos="9923"/>
      </w:tabs>
      <w:ind w:right="-2"/>
      <w:rPr>
        <w:b/>
        <w:lang w:val="en-GB"/>
      </w:rPr>
    </w:pPr>
    <w:r>
      <w:rPr>
        <w:rFonts w:ascii="Arial" w:hAnsi="Arial" w:cs="Arial"/>
        <w:b/>
        <w:sz w:val="16"/>
        <w:szCs w:val="16"/>
        <w:lang w:val="en-GB"/>
      </w:rPr>
      <w:t>Boulogne-Billancourt</w:t>
    </w:r>
    <w:r w:rsidR="00143C1D">
      <w:rPr>
        <w:rFonts w:ascii="Arial" w:hAnsi="Arial" w:cs="Arial"/>
        <w:b/>
        <w:sz w:val="16"/>
        <w:szCs w:val="16"/>
        <w:lang w:val="en-GB"/>
      </w:rPr>
      <w:t xml:space="preserve">, </w:t>
    </w:r>
    <w:r w:rsidR="002851ED">
      <w:rPr>
        <w:rFonts w:ascii="Arial" w:hAnsi="Arial" w:cs="Arial"/>
        <w:b/>
        <w:sz w:val="16"/>
        <w:szCs w:val="16"/>
        <w:lang w:val="en-GB"/>
      </w:rPr>
      <w:t>1</w:t>
    </w:r>
    <w:r>
      <w:rPr>
        <w:rFonts w:ascii="Arial" w:hAnsi="Arial" w:cs="Arial"/>
        <w:b/>
        <w:sz w:val="16"/>
        <w:szCs w:val="16"/>
        <w:lang w:val="en-GB"/>
      </w:rPr>
      <w:t>5</w:t>
    </w:r>
    <w:r w:rsidR="00FA5138">
      <w:rPr>
        <w:rFonts w:ascii="Arial" w:hAnsi="Arial" w:cs="Arial"/>
        <w:b/>
        <w:sz w:val="16"/>
        <w:szCs w:val="16"/>
        <w:lang w:val="en-GB"/>
      </w:rPr>
      <w:t>-</w:t>
    </w:r>
    <w:r w:rsidR="002851ED">
      <w:rPr>
        <w:rFonts w:ascii="Arial" w:hAnsi="Arial" w:cs="Arial"/>
        <w:b/>
        <w:sz w:val="16"/>
        <w:szCs w:val="16"/>
        <w:lang w:val="en-GB"/>
      </w:rPr>
      <w:t>1</w:t>
    </w:r>
    <w:r>
      <w:rPr>
        <w:rFonts w:ascii="Arial" w:hAnsi="Arial" w:cs="Arial"/>
        <w:b/>
        <w:sz w:val="16"/>
        <w:szCs w:val="16"/>
        <w:lang w:val="en-GB"/>
      </w:rPr>
      <w:t>7</w:t>
    </w:r>
    <w:r w:rsidR="00143C1D">
      <w:rPr>
        <w:rFonts w:ascii="Arial" w:hAnsi="Arial" w:cs="Arial"/>
        <w:b/>
        <w:sz w:val="16"/>
        <w:szCs w:val="16"/>
        <w:lang w:val="en-GB"/>
      </w:rPr>
      <w:t xml:space="preserve"> Sep 20</w:t>
    </w:r>
    <w:r w:rsidR="0073583E">
      <w:rPr>
        <w:rFonts w:ascii="Arial" w:hAnsi="Arial" w:cs="Arial"/>
        <w:b/>
        <w:sz w:val="16"/>
        <w:szCs w:val="16"/>
        <w:lang w:val="en-GB"/>
      </w:rPr>
      <w:t>2</w:t>
    </w:r>
    <w:r>
      <w:rPr>
        <w:rFonts w:ascii="Arial" w:hAnsi="Arial" w:cs="Arial"/>
        <w:b/>
        <w:sz w:val="16"/>
        <w:szCs w:val="16"/>
        <w:lang w:val="en-GB"/>
      </w:rPr>
      <w:t>7</w:t>
    </w:r>
    <w:r w:rsidR="007A727B">
      <w:rPr>
        <w:rFonts w:ascii="Arial" w:hAnsi="Arial" w:cs="Arial"/>
        <w:b/>
        <w:sz w:val="16"/>
        <w:szCs w:val="16"/>
        <w:lang w:val="en-GB"/>
      </w:rPr>
      <w:tab/>
    </w:r>
    <w:r w:rsidR="007A727B" w:rsidRPr="009105B0">
      <w:rPr>
        <w:rFonts w:ascii="Arial" w:hAnsi="Arial" w:cs="Arial"/>
        <w:b/>
        <w:sz w:val="16"/>
        <w:szCs w:val="16"/>
        <w:lang w:val="en-GB"/>
      </w:rPr>
      <w:t>-</w:t>
    </w:r>
    <w:r w:rsidR="007A727B">
      <w:rPr>
        <w:rFonts w:ascii="Arial" w:hAnsi="Arial" w:cs="Arial"/>
        <w:b/>
        <w:sz w:val="16"/>
        <w:szCs w:val="16"/>
        <w:lang w:val="en-GB"/>
      </w:rPr>
      <w:t xml:space="preserve"> </w: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instrText xml:space="preserve"> PAGE </w:instrTex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="0073583E">
      <w:rPr>
        <w:rFonts w:ascii="Arial" w:hAnsi="Arial" w:cs="Arial"/>
        <w:b/>
        <w:bCs/>
        <w:noProof/>
        <w:sz w:val="16"/>
        <w:szCs w:val="16"/>
        <w:lang w:val="en-GB"/>
      </w:rPr>
      <w:t>1</w: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="007A727B">
      <w:rPr>
        <w:rFonts w:ascii="Arial" w:hAnsi="Arial" w:cs="Arial"/>
        <w:b/>
        <w:bCs/>
        <w:sz w:val="16"/>
        <w:szCs w:val="16"/>
        <w:lang w:val="en-GB"/>
      </w:rPr>
      <w:t xml:space="preserve"> </w: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EC438" w14:textId="77777777" w:rsidR="00CF43DA" w:rsidRDefault="00CF43DA">
      <w:r>
        <w:separator/>
      </w:r>
    </w:p>
  </w:footnote>
  <w:footnote w:type="continuationSeparator" w:id="0">
    <w:p w14:paraId="53E93E86" w14:textId="77777777" w:rsidR="00CF43DA" w:rsidRDefault="00CF4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C77A0" w14:textId="2981F431" w:rsidR="007A727B" w:rsidRPr="007A727B" w:rsidRDefault="007A727B" w:rsidP="00530F25">
    <w:pPr>
      <w:pBdr>
        <w:bottom w:val="single" w:sz="4" w:space="1" w:color="auto"/>
      </w:pBdr>
      <w:tabs>
        <w:tab w:val="right" w:pos="9923"/>
      </w:tabs>
      <w:ind w:right="-2"/>
      <w:rPr>
        <w:rFonts w:ascii="Arial" w:hAnsi="Arial" w:cs="Arial"/>
        <w:b/>
        <w:bCs/>
        <w:sz w:val="16"/>
        <w:szCs w:val="16"/>
        <w:lang w:val="en-GB"/>
      </w:rPr>
    </w:pPr>
    <w:r>
      <w:rPr>
        <w:rFonts w:ascii="Arial" w:hAnsi="Arial" w:cs="Arial"/>
        <w:b/>
        <w:bCs/>
        <w:sz w:val="16"/>
        <w:szCs w:val="16"/>
        <w:lang w:val="en-GB"/>
      </w:rPr>
      <w:t>Paper Title (fit to one line)</w:t>
    </w:r>
    <w:r>
      <w:rPr>
        <w:rFonts w:ascii="Arial" w:hAnsi="Arial" w:cs="Arial"/>
        <w:b/>
        <w:bCs/>
        <w:sz w:val="16"/>
        <w:szCs w:val="16"/>
        <w:lang w:val="en-GB"/>
      </w:rPr>
      <w:tab/>
    </w:r>
    <w:r w:rsidR="00F46007" w:rsidRPr="005F44A2">
      <w:rPr>
        <w:rFonts w:ascii="Arial" w:hAnsi="Arial" w:cs="Arial"/>
        <w:b/>
        <w:bCs/>
        <w:sz w:val="20"/>
        <w:szCs w:val="20"/>
        <w:lang w:val="en-GB"/>
      </w:rPr>
      <w:t xml:space="preserve">DSC </w:t>
    </w:r>
    <w:r w:rsidR="00F46007" w:rsidRPr="00F46007">
      <w:rPr>
        <w:rFonts w:ascii="Arial" w:hAnsi="Arial" w:cs="Arial"/>
        <w:b/>
        <w:bCs/>
        <w:color w:val="4F81BD"/>
        <w:sz w:val="20"/>
        <w:szCs w:val="20"/>
        <w:lang w:val="en-GB"/>
      </w:rPr>
      <w:t>20</w:t>
    </w:r>
    <w:r w:rsidR="0073583E">
      <w:rPr>
        <w:rFonts w:ascii="Arial" w:hAnsi="Arial" w:cs="Arial"/>
        <w:b/>
        <w:bCs/>
        <w:color w:val="4F81BD"/>
        <w:sz w:val="20"/>
        <w:szCs w:val="20"/>
        <w:lang w:val="en-GB"/>
      </w:rPr>
      <w:t>2</w:t>
    </w:r>
    <w:r w:rsidR="00822C36">
      <w:rPr>
        <w:rFonts w:ascii="Arial" w:hAnsi="Arial" w:cs="Arial"/>
        <w:b/>
        <w:bCs/>
        <w:color w:val="4F81BD"/>
        <w:sz w:val="20"/>
        <w:szCs w:val="20"/>
        <w:lang w:val="en-GB"/>
      </w:rPr>
      <w:t>7</w:t>
    </w:r>
    <w:r w:rsidR="00143C1D">
      <w:rPr>
        <w:rFonts w:ascii="Arial" w:hAnsi="Arial" w:cs="Arial"/>
        <w:b/>
        <w:bCs/>
        <w:color w:val="4F81BD"/>
        <w:sz w:val="20"/>
        <w:szCs w:val="20"/>
        <w:lang w:val="en-GB"/>
      </w:rPr>
      <w:t xml:space="preserve"> </w:t>
    </w:r>
    <w:r w:rsidR="00F46007" w:rsidRPr="005F44A2">
      <w:rPr>
        <w:rFonts w:ascii="Arial" w:hAnsi="Arial" w:cs="Arial"/>
        <w:b/>
        <w:bCs/>
        <w:sz w:val="20"/>
        <w:szCs w:val="20"/>
        <w:lang w:val="en-GB"/>
      </w:rPr>
      <w:t>Europe</w:t>
    </w:r>
    <w:r w:rsidR="00F46007" w:rsidRPr="00F46007">
      <w:rPr>
        <w:rFonts w:ascii="Arial" w:hAnsi="Arial" w:cs="Arial"/>
        <w:b/>
        <w:bCs/>
        <w:color w:val="4F81BD"/>
        <w:sz w:val="20"/>
        <w:szCs w:val="20"/>
        <w:vertAlign w:val="superscript"/>
        <w:lang w:val="en-GB"/>
      </w:rPr>
      <w:t xml:space="preserve"> </w:t>
    </w:r>
    <w:r w:rsidR="00614CC8">
      <w:rPr>
        <w:rFonts w:ascii="Arial" w:hAnsi="Arial" w:cs="Arial"/>
        <w:bCs/>
        <w:color w:val="4F81BD"/>
        <w:sz w:val="20"/>
        <w:szCs w:val="20"/>
        <w:vertAlign w:val="superscript"/>
        <w:lang w:val="en-GB"/>
      </w:rPr>
      <w:t>X</w:t>
    </w:r>
    <w:r w:rsidR="00F46007" w:rsidRPr="00F46007">
      <w:rPr>
        <w:rFonts w:ascii="Arial" w:hAnsi="Arial" w:cs="Arial"/>
        <w:bCs/>
        <w:color w:val="4F81BD"/>
        <w:sz w:val="20"/>
        <w:szCs w:val="20"/>
        <w:vertAlign w:val="superscript"/>
        <w:lang w:val="en-GB"/>
      </w:rPr>
      <w:t>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71AFF" w14:textId="08275F85" w:rsidR="005F376A" w:rsidRPr="007A727B" w:rsidRDefault="007A727B" w:rsidP="00530F25">
    <w:pPr>
      <w:pBdr>
        <w:bottom w:val="single" w:sz="4" w:space="1" w:color="auto"/>
      </w:pBdr>
      <w:tabs>
        <w:tab w:val="right" w:pos="9923"/>
      </w:tabs>
      <w:ind w:right="-2"/>
      <w:rPr>
        <w:rFonts w:ascii="Arial" w:hAnsi="Arial" w:cs="Arial"/>
        <w:b/>
        <w:bCs/>
        <w:i/>
        <w:sz w:val="16"/>
        <w:szCs w:val="16"/>
        <w:lang w:val="en-GB"/>
      </w:rPr>
    </w:pPr>
    <w:r w:rsidRPr="005F44A2">
      <w:rPr>
        <w:rFonts w:ascii="Arial" w:hAnsi="Arial" w:cs="Arial"/>
        <w:b/>
        <w:bCs/>
        <w:sz w:val="20"/>
        <w:szCs w:val="20"/>
        <w:lang w:val="en-GB"/>
      </w:rPr>
      <w:t xml:space="preserve">DSC </w:t>
    </w:r>
    <w:r w:rsidRPr="00F46007">
      <w:rPr>
        <w:rFonts w:ascii="Arial" w:hAnsi="Arial" w:cs="Arial"/>
        <w:b/>
        <w:bCs/>
        <w:color w:val="4F81BD" w:themeColor="accent1"/>
        <w:sz w:val="20"/>
        <w:szCs w:val="20"/>
        <w:lang w:val="en-GB"/>
      </w:rPr>
      <w:t>20</w:t>
    </w:r>
    <w:r w:rsidR="0073583E">
      <w:rPr>
        <w:rFonts w:ascii="Arial" w:hAnsi="Arial" w:cs="Arial"/>
        <w:b/>
        <w:bCs/>
        <w:color w:val="4F81BD" w:themeColor="accent1"/>
        <w:sz w:val="20"/>
        <w:szCs w:val="20"/>
        <w:lang w:val="en-GB"/>
      </w:rPr>
      <w:t>2</w:t>
    </w:r>
    <w:r w:rsidR="00822C36">
      <w:rPr>
        <w:rFonts w:ascii="Arial" w:hAnsi="Arial" w:cs="Arial"/>
        <w:b/>
        <w:bCs/>
        <w:color w:val="4F81BD" w:themeColor="accent1"/>
        <w:sz w:val="20"/>
        <w:szCs w:val="20"/>
        <w:lang w:val="en-GB"/>
      </w:rPr>
      <w:t>7</w:t>
    </w:r>
    <w:r w:rsidRPr="005F44A2">
      <w:rPr>
        <w:rFonts w:ascii="Arial" w:hAnsi="Arial" w:cs="Arial"/>
        <w:b/>
        <w:bCs/>
        <w:sz w:val="20"/>
        <w:szCs w:val="20"/>
        <w:lang w:val="en-GB"/>
      </w:rPr>
      <w:t xml:space="preserve"> Europe</w:t>
    </w:r>
    <w:r w:rsidRPr="00F46007">
      <w:rPr>
        <w:rFonts w:ascii="Arial" w:hAnsi="Arial" w:cs="Arial"/>
        <w:b/>
        <w:bCs/>
        <w:color w:val="4F81BD" w:themeColor="accent1"/>
        <w:sz w:val="20"/>
        <w:szCs w:val="20"/>
        <w:vertAlign w:val="superscript"/>
        <w:lang w:val="en-GB"/>
      </w:rPr>
      <w:t xml:space="preserve"> </w:t>
    </w:r>
    <w:r w:rsidR="00614CC8">
      <w:rPr>
        <w:rFonts w:ascii="Arial" w:hAnsi="Arial" w:cs="Arial"/>
        <w:bCs/>
        <w:color w:val="4F81BD" w:themeColor="accent1"/>
        <w:sz w:val="20"/>
        <w:szCs w:val="20"/>
        <w:vertAlign w:val="superscript"/>
        <w:lang w:val="en-GB"/>
      </w:rPr>
      <w:t>X</w:t>
    </w:r>
    <w:r w:rsidR="00F46007" w:rsidRPr="00F46007">
      <w:rPr>
        <w:rFonts w:ascii="Arial" w:hAnsi="Arial" w:cs="Arial"/>
        <w:bCs/>
        <w:color w:val="4F81BD" w:themeColor="accent1"/>
        <w:sz w:val="20"/>
        <w:szCs w:val="20"/>
        <w:vertAlign w:val="superscript"/>
        <w:lang w:val="en-GB"/>
      </w:rPr>
      <w:t>R</w:t>
    </w:r>
    <w:r w:rsidRPr="005F44A2">
      <w:rPr>
        <w:rFonts w:ascii="Arial" w:hAnsi="Arial" w:cs="Arial"/>
        <w:b/>
        <w:bCs/>
        <w:sz w:val="16"/>
        <w:szCs w:val="16"/>
        <w:lang w:val="en-GB"/>
      </w:rPr>
      <w:tab/>
    </w:r>
    <w:proofErr w:type="spellStart"/>
    <w:r w:rsidR="00967600">
      <w:rPr>
        <w:rFonts w:ascii="Arial" w:hAnsi="Arial" w:cs="Arial"/>
        <w:b/>
        <w:bCs/>
        <w:sz w:val="16"/>
        <w:szCs w:val="16"/>
        <w:lang w:val="en-GB"/>
      </w:rPr>
      <w:t>First</w:t>
    </w:r>
    <w:r>
      <w:rPr>
        <w:rFonts w:ascii="Arial" w:hAnsi="Arial" w:cs="Arial"/>
        <w:b/>
        <w:bCs/>
        <w:sz w:val="16"/>
        <w:szCs w:val="16"/>
        <w:lang w:val="en-GB"/>
      </w:rPr>
      <w:t>Author</w:t>
    </w:r>
    <w:r w:rsidR="00FA5138">
      <w:rPr>
        <w:rFonts w:ascii="Arial" w:hAnsi="Arial" w:cs="Arial"/>
        <w:b/>
        <w:bCs/>
        <w:sz w:val="16"/>
        <w:szCs w:val="16"/>
        <w:lang w:val="en-GB"/>
      </w:rPr>
      <w:t>Last</w:t>
    </w:r>
    <w:r>
      <w:rPr>
        <w:rFonts w:ascii="Arial" w:hAnsi="Arial" w:cs="Arial"/>
        <w:b/>
        <w:bCs/>
        <w:sz w:val="16"/>
        <w:szCs w:val="16"/>
        <w:lang w:val="en-GB"/>
      </w:rPr>
      <w:t>Name</w:t>
    </w:r>
    <w:proofErr w:type="spellEnd"/>
    <w:r>
      <w:rPr>
        <w:rFonts w:ascii="Arial" w:hAnsi="Arial" w:cs="Arial"/>
        <w:b/>
        <w:bCs/>
        <w:sz w:val="16"/>
        <w:szCs w:val="16"/>
        <w:lang w:val="en-GB"/>
      </w:rPr>
      <w:t xml:space="preserve"> </w:t>
    </w:r>
    <w:r>
      <w:rPr>
        <w:rFonts w:ascii="Arial" w:hAnsi="Arial" w:cs="Arial"/>
        <w:b/>
        <w:bCs/>
        <w:i/>
        <w:sz w:val="16"/>
        <w:szCs w:val="16"/>
        <w:lang w:val="en-GB"/>
      </w:rPr>
      <w:t>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712D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CE3F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1EA4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CE64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6CB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AC7F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EA7C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4A27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3CB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F808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D6606"/>
    <w:multiLevelType w:val="multilevel"/>
    <w:tmpl w:val="0409001D"/>
    <w:name w:val="DSC.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9C31D0A"/>
    <w:multiLevelType w:val="hybridMultilevel"/>
    <w:tmpl w:val="89249036"/>
    <w:lvl w:ilvl="0" w:tplc="79924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632438E"/>
    <w:multiLevelType w:val="multilevel"/>
    <w:tmpl w:val="22B01BE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997185"/>
    <w:multiLevelType w:val="multilevel"/>
    <w:tmpl w:val="7C02DF1A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Verdana" w:hAnsi="Verdana" w:hint="default"/>
        <w:b/>
        <w:i w:val="0"/>
        <w:sz w:val="20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C563912"/>
    <w:multiLevelType w:val="multilevel"/>
    <w:tmpl w:val="9F0AE274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Verdana" w:hAnsi="Verdana" w:hint="default"/>
        <w:b/>
        <w:i w:val="0"/>
        <w:sz w:val="20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15" w15:restartNumberingAfterBreak="0">
    <w:nsid w:val="1DFD3061"/>
    <w:multiLevelType w:val="multilevel"/>
    <w:tmpl w:val="C33431F2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Arial" w:hAnsi="Arial" w:hint="default"/>
        <w:b w:val="0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16" w15:restartNumberingAfterBreak="0">
    <w:nsid w:val="2D344F5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F249B3"/>
    <w:multiLevelType w:val="multilevel"/>
    <w:tmpl w:val="C33431F2"/>
    <w:name w:val="DSC.List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Arial" w:hAnsi="Arial" w:hint="default"/>
        <w:b w:val="0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18" w15:restartNumberingAfterBreak="0">
    <w:nsid w:val="4B04298F"/>
    <w:multiLevelType w:val="hybridMultilevel"/>
    <w:tmpl w:val="505C3EE2"/>
    <w:lvl w:ilvl="0" w:tplc="65FCD6B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1DE3AD1"/>
    <w:multiLevelType w:val="hybridMultilevel"/>
    <w:tmpl w:val="A5C86E40"/>
    <w:lvl w:ilvl="0" w:tplc="B3566186">
      <w:start w:val="1"/>
      <w:numFmt w:val="decimal"/>
      <w:lvlText w:val="%1."/>
      <w:lvlJc w:val="left"/>
      <w:pPr>
        <w:ind w:left="473" w:hanging="360"/>
      </w:pPr>
    </w:lvl>
    <w:lvl w:ilvl="1" w:tplc="040C0019" w:tentative="1">
      <w:start w:val="1"/>
      <w:numFmt w:val="lowerLetter"/>
      <w:lvlText w:val="%2."/>
      <w:lvlJc w:val="left"/>
      <w:pPr>
        <w:ind w:left="1193" w:hanging="360"/>
      </w:pPr>
    </w:lvl>
    <w:lvl w:ilvl="2" w:tplc="040C001B" w:tentative="1">
      <w:start w:val="1"/>
      <w:numFmt w:val="lowerRoman"/>
      <w:lvlText w:val="%3."/>
      <w:lvlJc w:val="right"/>
      <w:pPr>
        <w:ind w:left="1913" w:hanging="180"/>
      </w:pPr>
    </w:lvl>
    <w:lvl w:ilvl="3" w:tplc="040C000F" w:tentative="1">
      <w:start w:val="1"/>
      <w:numFmt w:val="decimal"/>
      <w:lvlText w:val="%4."/>
      <w:lvlJc w:val="left"/>
      <w:pPr>
        <w:ind w:left="2633" w:hanging="360"/>
      </w:p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</w:lvl>
    <w:lvl w:ilvl="6" w:tplc="040C000F" w:tentative="1">
      <w:start w:val="1"/>
      <w:numFmt w:val="decimal"/>
      <w:lvlText w:val="%7."/>
      <w:lvlJc w:val="left"/>
      <w:pPr>
        <w:ind w:left="4793" w:hanging="360"/>
      </w:p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62A64136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6EB0C7A"/>
    <w:multiLevelType w:val="multilevel"/>
    <w:tmpl w:val="32540C3E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22" w15:restartNumberingAfterBreak="0">
    <w:nsid w:val="6DA06A4A"/>
    <w:multiLevelType w:val="hybridMultilevel"/>
    <w:tmpl w:val="C136D51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0B6F54"/>
    <w:multiLevelType w:val="hybridMultilevel"/>
    <w:tmpl w:val="6048078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5A37AE"/>
    <w:multiLevelType w:val="hybridMultilevel"/>
    <w:tmpl w:val="AC3ACF58"/>
    <w:lvl w:ilvl="0" w:tplc="2BC0D92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9242C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CE7D31"/>
    <w:multiLevelType w:val="hybridMultilevel"/>
    <w:tmpl w:val="22B01BE8"/>
    <w:lvl w:ilvl="0" w:tplc="2BC0D92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0418548">
    <w:abstractNumId w:val="22"/>
  </w:num>
  <w:num w:numId="2" w16cid:durableId="1510366886">
    <w:abstractNumId w:val="18"/>
  </w:num>
  <w:num w:numId="3" w16cid:durableId="74674453">
    <w:abstractNumId w:val="23"/>
  </w:num>
  <w:num w:numId="4" w16cid:durableId="1443955996">
    <w:abstractNumId w:val="25"/>
  </w:num>
  <w:num w:numId="5" w16cid:durableId="1625044151">
    <w:abstractNumId w:val="12"/>
  </w:num>
  <w:num w:numId="6" w16cid:durableId="298461708">
    <w:abstractNumId w:val="24"/>
  </w:num>
  <w:num w:numId="7" w16cid:durableId="423960987">
    <w:abstractNumId w:val="11"/>
  </w:num>
  <w:num w:numId="8" w16cid:durableId="1269972831">
    <w:abstractNumId w:val="16"/>
  </w:num>
  <w:num w:numId="9" w16cid:durableId="1881016170">
    <w:abstractNumId w:val="20"/>
  </w:num>
  <w:num w:numId="10" w16cid:durableId="1151293967">
    <w:abstractNumId w:val="19"/>
  </w:num>
  <w:num w:numId="11" w16cid:durableId="615645668">
    <w:abstractNumId w:val="17"/>
  </w:num>
  <w:num w:numId="12" w16cid:durableId="1712798640">
    <w:abstractNumId w:val="17"/>
  </w:num>
  <w:num w:numId="13" w16cid:durableId="434641479">
    <w:abstractNumId w:val="8"/>
  </w:num>
  <w:num w:numId="14" w16cid:durableId="674771857">
    <w:abstractNumId w:val="3"/>
  </w:num>
  <w:num w:numId="15" w16cid:durableId="1052845487">
    <w:abstractNumId w:val="2"/>
  </w:num>
  <w:num w:numId="16" w16cid:durableId="446698956">
    <w:abstractNumId w:val="1"/>
  </w:num>
  <w:num w:numId="17" w16cid:durableId="615911323">
    <w:abstractNumId w:val="0"/>
  </w:num>
  <w:num w:numId="18" w16cid:durableId="670066460">
    <w:abstractNumId w:val="9"/>
  </w:num>
  <w:num w:numId="19" w16cid:durableId="1131291180">
    <w:abstractNumId w:val="7"/>
  </w:num>
  <w:num w:numId="20" w16cid:durableId="81074468">
    <w:abstractNumId w:val="6"/>
  </w:num>
  <w:num w:numId="21" w16cid:durableId="1047798824">
    <w:abstractNumId w:val="5"/>
  </w:num>
  <w:num w:numId="22" w16cid:durableId="1638342070">
    <w:abstractNumId w:val="4"/>
  </w:num>
  <w:num w:numId="23" w16cid:durableId="1639719474">
    <w:abstractNumId w:val="13"/>
  </w:num>
  <w:num w:numId="24" w16cid:durableId="958147924">
    <w:abstractNumId w:val="14"/>
  </w:num>
  <w:num w:numId="25" w16cid:durableId="1601524639">
    <w:abstractNumId w:val="21"/>
  </w:num>
  <w:num w:numId="26" w16cid:durableId="1556819369">
    <w:abstractNumId w:val="15"/>
  </w:num>
  <w:num w:numId="27" w16cid:durableId="9767646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hyphenationZone w:val="425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A6"/>
    <w:rsid w:val="00002ED3"/>
    <w:rsid w:val="00070D53"/>
    <w:rsid w:val="00093B6E"/>
    <w:rsid w:val="000B62C1"/>
    <w:rsid w:val="000C534C"/>
    <w:rsid w:val="000C7482"/>
    <w:rsid w:val="000E5578"/>
    <w:rsid w:val="000F2BDE"/>
    <w:rsid w:val="00110950"/>
    <w:rsid w:val="00134EB8"/>
    <w:rsid w:val="00140E7E"/>
    <w:rsid w:val="00143C1D"/>
    <w:rsid w:val="0019654E"/>
    <w:rsid w:val="001D636F"/>
    <w:rsid w:val="001F45E4"/>
    <w:rsid w:val="001F5868"/>
    <w:rsid w:val="00203DD1"/>
    <w:rsid w:val="0022602D"/>
    <w:rsid w:val="00251919"/>
    <w:rsid w:val="002653C0"/>
    <w:rsid w:val="0027181E"/>
    <w:rsid w:val="0027506E"/>
    <w:rsid w:val="002851ED"/>
    <w:rsid w:val="002926C3"/>
    <w:rsid w:val="002A1D6C"/>
    <w:rsid w:val="002B026B"/>
    <w:rsid w:val="002C4675"/>
    <w:rsid w:val="002C5953"/>
    <w:rsid w:val="002D4C3F"/>
    <w:rsid w:val="002E1BA6"/>
    <w:rsid w:val="002E22AA"/>
    <w:rsid w:val="002E51B0"/>
    <w:rsid w:val="00336316"/>
    <w:rsid w:val="0033682D"/>
    <w:rsid w:val="00342E36"/>
    <w:rsid w:val="003516F8"/>
    <w:rsid w:val="00374686"/>
    <w:rsid w:val="00374DDF"/>
    <w:rsid w:val="003C6E95"/>
    <w:rsid w:val="003D0634"/>
    <w:rsid w:val="003F17A0"/>
    <w:rsid w:val="004071F7"/>
    <w:rsid w:val="004251C0"/>
    <w:rsid w:val="00425945"/>
    <w:rsid w:val="00440398"/>
    <w:rsid w:val="004B1C60"/>
    <w:rsid w:val="004B204A"/>
    <w:rsid w:val="004B3EDE"/>
    <w:rsid w:val="004E274B"/>
    <w:rsid w:val="00505117"/>
    <w:rsid w:val="005108E0"/>
    <w:rsid w:val="00530F25"/>
    <w:rsid w:val="00562B0D"/>
    <w:rsid w:val="005631C1"/>
    <w:rsid w:val="00565ED0"/>
    <w:rsid w:val="0057178A"/>
    <w:rsid w:val="00587807"/>
    <w:rsid w:val="005A7310"/>
    <w:rsid w:val="005C28CB"/>
    <w:rsid w:val="005C3EF8"/>
    <w:rsid w:val="005D4D0A"/>
    <w:rsid w:val="005D60F4"/>
    <w:rsid w:val="005D6EF9"/>
    <w:rsid w:val="005F376A"/>
    <w:rsid w:val="005F44A2"/>
    <w:rsid w:val="006125D4"/>
    <w:rsid w:val="00613AC8"/>
    <w:rsid w:val="00614CC8"/>
    <w:rsid w:val="00620EF8"/>
    <w:rsid w:val="00634AC4"/>
    <w:rsid w:val="0063516E"/>
    <w:rsid w:val="00646ED3"/>
    <w:rsid w:val="00647B91"/>
    <w:rsid w:val="0069713E"/>
    <w:rsid w:val="006A6B27"/>
    <w:rsid w:val="006B67C8"/>
    <w:rsid w:val="006D4759"/>
    <w:rsid w:val="006F06BC"/>
    <w:rsid w:val="006F799E"/>
    <w:rsid w:val="00706F10"/>
    <w:rsid w:val="00714EE9"/>
    <w:rsid w:val="0073583E"/>
    <w:rsid w:val="00746911"/>
    <w:rsid w:val="00750EB2"/>
    <w:rsid w:val="0077724F"/>
    <w:rsid w:val="0078707D"/>
    <w:rsid w:val="007A2532"/>
    <w:rsid w:val="007A727B"/>
    <w:rsid w:val="007B0281"/>
    <w:rsid w:val="007B612E"/>
    <w:rsid w:val="007C556F"/>
    <w:rsid w:val="007C6B8C"/>
    <w:rsid w:val="007D485C"/>
    <w:rsid w:val="007D6EE7"/>
    <w:rsid w:val="007E0C4E"/>
    <w:rsid w:val="007E35A3"/>
    <w:rsid w:val="007F1BE6"/>
    <w:rsid w:val="00810525"/>
    <w:rsid w:val="00814EC7"/>
    <w:rsid w:val="0082081B"/>
    <w:rsid w:val="00822C36"/>
    <w:rsid w:val="00825108"/>
    <w:rsid w:val="00827BBA"/>
    <w:rsid w:val="0083402F"/>
    <w:rsid w:val="00834ABF"/>
    <w:rsid w:val="00837075"/>
    <w:rsid w:val="0084035F"/>
    <w:rsid w:val="00841D72"/>
    <w:rsid w:val="00842A91"/>
    <w:rsid w:val="00852644"/>
    <w:rsid w:val="0086041E"/>
    <w:rsid w:val="008623E7"/>
    <w:rsid w:val="008629E4"/>
    <w:rsid w:val="00870613"/>
    <w:rsid w:val="008771DC"/>
    <w:rsid w:val="008E0435"/>
    <w:rsid w:val="008F2ECD"/>
    <w:rsid w:val="009105B0"/>
    <w:rsid w:val="0091416C"/>
    <w:rsid w:val="00917910"/>
    <w:rsid w:val="00923083"/>
    <w:rsid w:val="009236A6"/>
    <w:rsid w:val="0092640B"/>
    <w:rsid w:val="00953350"/>
    <w:rsid w:val="00960DAA"/>
    <w:rsid w:val="00967600"/>
    <w:rsid w:val="009703E8"/>
    <w:rsid w:val="00980B08"/>
    <w:rsid w:val="00982DA1"/>
    <w:rsid w:val="009B2E1A"/>
    <w:rsid w:val="009C0EE5"/>
    <w:rsid w:val="009D7DF0"/>
    <w:rsid w:val="009E21C0"/>
    <w:rsid w:val="009F7CBD"/>
    <w:rsid w:val="00A02C1B"/>
    <w:rsid w:val="00A13671"/>
    <w:rsid w:val="00A26AF0"/>
    <w:rsid w:val="00A33A89"/>
    <w:rsid w:val="00A506D4"/>
    <w:rsid w:val="00A7513D"/>
    <w:rsid w:val="00A75BB8"/>
    <w:rsid w:val="00A76702"/>
    <w:rsid w:val="00AA3C8A"/>
    <w:rsid w:val="00AA706D"/>
    <w:rsid w:val="00AA73B9"/>
    <w:rsid w:val="00AB0465"/>
    <w:rsid w:val="00AC7BD2"/>
    <w:rsid w:val="00AD55F8"/>
    <w:rsid w:val="00AD5DD2"/>
    <w:rsid w:val="00AF51C4"/>
    <w:rsid w:val="00B070E3"/>
    <w:rsid w:val="00B149B7"/>
    <w:rsid w:val="00B16D8D"/>
    <w:rsid w:val="00B42933"/>
    <w:rsid w:val="00B624E7"/>
    <w:rsid w:val="00B67551"/>
    <w:rsid w:val="00B773B4"/>
    <w:rsid w:val="00B86A22"/>
    <w:rsid w:val="00BA4683"/>
    <w:rsid w:val="00BB450A"/>
    <w:rsid w:val="00BC23AE"/>
    <w:rsid w:val="00BD1D44"/>
    <w:rsid w:val="00BF6B19"/>
    <w:rsid w:val="00C50DA2"/>
    <w:rsid w:val="00C655EA"/>
    <w:rsid w:val="00C65632"/>
    <w:rsid w:val="00C71039"/>
    <w:rsid w:val="00C83893"/>
    <w:rsid w:val="00C86509"/>
    <w:rsid w:val="00C97EA7"/>
    <w:rsid w:val="00CA1AB6"/>
    <w:rsid w:val="00CB3501"/>
    <w:rsid w:val="00CC40DE"/>
    <w:rsid w:val="00CC787E"/>
    <w:rsid w:val="00CE4A6F"/>
    <w:rsid w:val="00CF43DA"/>
    <w:rsid w:val="00D15F1E"/>
    <w:rsid w:val="00D347A8"/>
    <w:rsid w:val="00D3691F"/>
    <w:rsid w:val="00D4528A"/>
    <w:rsid w:val="00D46E15"/>
    <w:rsid w:val="00D658C7"/>
    <w:rsid w:val="00D668AC"/>
    <w:rsid w:val="00D826C1"/>
    <w:rsid w:val="00D94F11"/>
    <w:rsid w:val="00DB20FC"/>
    <w:rsid w:val="00DC07DA"/>
    <w:rsid w:val="00DC704B"/>
    <w:rsid w:val="00DD6FE5"/>
    <w:rsid w:val="00DE3713"/>
    <w:rsid w:val="00DF424F"/>
    <w:rsid w:val="00E02E18"/>
    <w:rsid w:val="00E616BF"/>
    <w:rsid w:val="00E80572"/>
    <w:rsid w:val="00EB7C78"/>
    <w:rsid w:val="00EC6CEE"/>
    <w:rsid w:val="00EE4B2C"/>
    <w:rsid w:val="00EF795B"/>
    <w:rsid w:val="00F041B2"/>
    <w:rsid w:val="00F14593"/>
    <w:rsid w:val="00F20903"/>
    <w:rsid w:val="00F2140F"/>
    <w:rsid w:val="00F4374B"/>
    <w:rsid w:val="00F46007"/>
    <w:rsid w:val="00F52A31"/>
    <w:rsid w:val="00F85CC2"/>
    <w:rsid w:val="00F914D9"/>
    <w:rsid w:val="00F91C3C"/>
    <w:rsid w:val="00FA4E74"/>
    <w:rsid w:val="00FA5138"/>
    <w:rsid w:val="00FC162A"/>
    <w:rsid w:val="00FD2A6F"/>
    <w:rsid w:val="00FE1DF0"/>
    <w:rsid w:val="2C9A4831"/>
    <w:rsid w:val="77F0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D5C54"/>
  <w15:docId w15:val="{AACA350F-13C7-4D92-9814-0FF97A26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1B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C40D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le1">
    <w:name w:val="Title 1"/>
    <w:link w:val="Title1Char"/>
    <w:uiPriority w:val="99"/>
    <w:semiHidden/>
    <w:pPr>
      <w:spacing w:before="480" w:after="120"/>
    </w:pPr>
    <w:rPr>
      <w:rFonts w:ascii="Verdana" w:hAnsi="Verdana" w:cs="Verdana"/>
      <w:b/>
      <w:bCs/>
      <w:sz w:val="18"/>
      <w:szCs w:val="18"/>
      <w:lang w:val="en-GB" w:eastAsia="fr-FR"/>
    </w:rPr>
  </w:style>
  <w:style w:type="paragraph" w:customStyle="1" w:styleId="Title2">
    <w:name w:val="Title 2"/>
    <w:autoRedefine/>
    <w:uiPriority w:val="99"/>
    <w:semiHidden/>
    <w:rsid w:val="00B42933"/>
    <w:pPr>
      <w:tabs>
        <w:tab w:val="left" w:pos="360"/>
      </w:tabs>
      <w:spacing w:before="280" w:after="120"/>
      <w:ind w:left="284"/>
    </w:pPr>
    <w:rPr>
      <w:rFonts w:ascii="Verdana" w:hAnsi="Verdana" w:cs="Verdana"/>
      <w:sz w:val="18"/>
      <w:szCs w:val="18"/>
      <w:lang w:val="en-GB" w:eastAsia="fr-FR"/>
    </w:rPr>
  </w:style>
  <w:style w:type="paragraph" w:customStyle="1" w:styleId="Title3">
    <w:name w:val="Title 3"/>
    <w:uiPriority w:val="99"/>
    <w:semiHidden/>
    <w:pPr>
      <w:tabs>
        <w:tab w:val="left" w:pos="540"/>
      </w:tabs>
      <w:spacing w:before="200" w:after="120"/>
      <w:ind w:left="397" w:firstLine="539"/>
    </w:pPr>
    <w:rPr>
      <w:rFonts w:ascii="Verdana" w:hAnsi="Verdana" w:cs="Verdana"/>
      <w:sz w:val="18"/>
      <w:szCs w:val="18"/>
      <w:lang w:val="en-GB" w:eastAsia="fr-FR"/>
    </w:rPr>
  </w:style>
  <w:style w:type="paragraph" w:customStyle="1" w:styleId="DSC-Abstract">
    <w:name w:val="DSC-Abstract"/>
    <w:basedOn w:val="Normal"/>
    <w:qFormat/>
    <w:rsid w:val="000C534C"/>
    <w:pPr>
      <w:spacing w:before="60"/>
      <w:jc w:val="both"/>
    </w:pPr>
    <w:rPr>
      <w:rFonts w:ascii="Arial" w:hAnsi="Arial"/>
      <w:i/>
      <w:sz w:val="20"/>
    </w:rPr>
  </w:style>
  <w:style w:type="paragraph" w:customStyle="1" w:styleId="DSC-Title1">
    <w:name w:val="DSC-Title 1"/>
    <w:basedOn w:val="Title1"/>
    <w:link w:val="DSC-Title1Char"/>
    <w:qFormat/>
    <w:rsid w:val="000C534C"/>
    <w:pPr>
      <w:spacing w:before="360"/>
    </w:pPr>
    <w:rPr>
      <w:rFonts w:ascii="Arial" w:hAnsi="Arial"/>
      <w:sz w:val="32"/>
    </w:rPr>
  </w:style>
  <w:style w:type="paragraph" w:customStyle="1" w:styleId="DSC-Title">
    <w:name w:val="DSC-Title"/>
    <w:basedOn w:val="Normal"/>
    <w:qFormat/>
    <w:rsid w:val="00562B0D"/>
    <w:pPr>
      <w:spacing w:before="600" w:after="360"/>
      <w:jc w:val="center"/>
    </w:pPr>
    <w:rPr>
      <w:rFonts w:ascii="Arial" w:hAnsi="Arial" w:cs="Verdana"/>
      <w:b/>
      <w:bCs/>
      <w:sz w:val="40"/>
      <w:szCs w:val="28"/>
      <w:lang w:val="en-GB"/>
    </w:rPr>
  </w:style>
  <w:style w:type="paragraph" w:customStyle="1" w:styleId="DSC-Author">
    <w:name w:val="DSC-Author"/>
    <w:basedOn w:val="Normal"/>
    <w:link w:val="DSC-AuthorChar"/>
    <w:qFormat/>
    <w:rsid w:val="00D15F1E"/>
    <w:pPr>
      <w:spacing w:after="240"/>
      <w:jc w:val="center"/>
    </w:pPr>
    <w:rPr>
      <w:rFonts w:ascii="Arial" w:hAnsi="Arial" w:cs="Times"/>
      <w:b/>
      <w:sz w:val="20"/>
      <w:szCs w:val="20"/>
      <w:lang w:val="en-GB"/>
    </w:rPr>
  </w:style>
  <w:style w:type="paragraph" w:customStyle="1" w:styleId="DSC-Title2">
    <w:name w:val="DSC-Title 2"/>
    <w:basedOn w:val="DSC-Title1"/>
    <w:link w:val="DSC-Title2Char"/>
    <w:qFormat/>
    <w:rsid w:val="005F376A"/>
    <w:pPr>
      <w:spacing w:before="120" w:after="60"/>
    </w:pPr>
    <w:rPr>
      <w:b w:val="0"/>
      <w:sz w:val="28"/>
    </w:rPr>
  </w:style>
  <w:style w:type="paragraph" w:customStyle="1" w:styleId="DSC-Title3">
    <w:name w:val="DSC-Title 3"/>
    <w:basedOn w:val="DSC-Title2"/>
    <w:link w:val="DSC-Title3Char"/>
    <w:qFormat/>
    <w:rsid w:val="005F376A"/>
    <w:rPr>
      <w:b/>
      <w:sz w:val="24"/>
    </w:rPr>
  </w:style>
  <w:style w:type="paragraph" w:customStyle="1" w:styleId="DSC-Maintext">
    <w:name w:val="DSC-Main text"/>
    <w:basedOn w:val="DSC-Title3"/>
    <w:link w:val="DSC-MaintextChar"/>
    <w:qFormat/>
    <w:rsid w:val="000C534C"/>
    <w:pPr>
      <w:spacing w:before="0"/>
      <w:jc w:val="both"/>
    </w:pPr>
    <w:rPr>
      <w:b w:val="0"/>
      <w:sz w:val="20"/>
    </w:rPr>
  </w:style>
  <w:style w:type="paragraph" w:customStyle="1" w:styleId="DSC-Figure">
    <w:name w:val="DSC-Figure"/>
    <w:basedOn w:val="Normal"/>
    <w:qFormat/>
    <w:rsid w:val="005108E0"/>
    <w:pPr>
      <w:spacing w:after="240"/>
      <w:jc w:val="center"/>
    </w:pPr>
    <w:rPr>
      <w:rFonts w:ascii="Arial" w:hAnsi="Arial" w:cs="Times"/>
      <w:b/>
      <w:sz w:val="16"/>
      <w:szCs w:val="20"/>
      <w:lang w:val="en-GB"/>
    </w:rPr>
  </w:style>
  <w:style w:type="table" w:styleId="Grilledutableau">
    <w:name w:val="Table Grid"/>
    <w:basedOn w:val="TableauNormal"/>
    <w:uiPriority w:val="59"/>
    <w:rsid w:val="00841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C-Table">
    <w:name w:val="DSC-Table"/>
    <w:basedOn w:val="DSC-Figure"/>
    <w:qFormat/>
    <w:rsid w:val="005108E0"/>
    <w:pPr>
      <w:spacing w:before="120" w:after="60"/>
    </w:pPr>
  </w:style>
  <w:style w:type="paragraph" w:customStyle="1" w:styleId="DSC-Equation">
    <w:name w:val="DSC-Equation"/>
    <w:basedOn w:val="Normal"/>
    <w:qFormat/>
    <w:rsid w:val="002D4C3F"/>
    <w:pPr>
      <w:spacing w:before="240" w:after="240"/>
      <w:jc w:val="center"/>
    </w:pPr>
    <w:rPr>
      <w:rFonts w:ascii="Arial" w:hAnsi="Arial" w:cs="Times"/>
      <w:i/>
      <w:sz w:val="18"/>
      <w:szCs w:val="20"/>
      <w:lang w:val="en-GB"/>
    </w:rPr>
  </w:style>
  <w:style w:type="paragraph" w:customStyle="1" w:styleId="Bibliographie1">
    <w:name w:val="Bibliographie1"/>
    <w:basedOn w:val="Normal"/>
    <w:rsid w:val="00562B0D"/>
    <w:pPr>
      <w:autoSpaceDE w:val="0"/>
      <w:autoSpaceDN w:val="0"/>
      <w:spacing w:after="120"/>
      <w:ind w:left="851" w:hanging="851"/>
      <w:jc w:val="both"/>
    </w:pPr>
    <w:rPr>
      <w:rFonts w:ascii="Arial" w:hAnsi="Arial" w:cs="Arial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516F8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3516F8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516F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3516F8"/>
    <w:rPr>
      <w:sz w:val="24"/>
      <w:szCs w:val="24"/>
      <w:lang w:val="fr-FR" w:eastAsia="fr-FR"/>
    </w:rPr>
  </w:style>
  <w:style w:type="paragraph" w:customStyle="1" w:styleId="DSC-Affiliation">
    <w:name w:val="DSC-Affiliation"/>
    <w:link w:val="DSC-AffiliationChar"/>
    <w:qFormat/>
    <w:rsid w:val="00F914D9"/>
    <w:rPr>
      <w:rFonts w:ascii="Arial" w:hAnsi="Arial" w:cs="Arial"/>
      <w:lang w:val="en-CA" w:eastAsia="fr-FR"/>
    </w:rPr>
  </w:style>
  <w:style w:type="character" w:customStyle="1" w:styleId="DSC-AuthorChar">
    <w:name w:val="DSC-Author Char"/>
    <w:link w:val="DSC-Author"/>
    <w:rsid w:val="00D15F1E"/>
    <w:rPr>
      <w:rFonts w:ascii="Arial" w:hAnsi="Arial" w:cs="Times"/>
      <w:b/>
      <w:lang w:val="en-GB" w:eastAsia="fr-FR"/>
    </w:rPr>
  </w:style>
  <w:style w:type="character" w:customStyle="1" w:styleId="DSC-AffiliationChar">
    <w:name w:val="DSC-Affiliation Char"/>
    <w:link w:val="DSC-Affiliation"/>
    <w:rsid w:val="00F914D9"/>
    <w:rPr>
      <w:rFonts w:ascii="Arial" w:hAnsi="Arial" w:cs="Arial"/>
      <w:b w:val="0"/>
      <w:lang w:val="en-CA" w:eastAsia="fr-FR"/>
    </w:rPr>
  </w:style>
  <w:style w:type="paragraph" w:customStyle="1" w:styleId="DSC-Reference">
    <w:name w:val="DSC-Reference"/>
    <w:link w:val="DSC-ReferenceChar"/>
    <w:qFormat/>
    <w:rsid w:val="00FC162A"/>
    <w:pPr>
      <w:spacing w:after="120"/>
      <w:jc w:val="both"/>
    </w:pPr>
    <w:rPr>
      <w:rFonts w:ascii="Arial" w:hAnsi="Arial" w:cs="Arial"/>
      <w:bCs/>
      <w:sz w:val="18"/>
      <w:szCs w:val="18"/>
      <w:lang w:val="en-CA" w:eastAsia="fr-FR"/>
    </w:rPr>
  </w:style>
  <w:style w:type="character" w:customStyle="1" w:styleId="Title1Char">
    <w:name w:val="Title 1 Char"/>
    <w:link w:val="Title1"/>
    <w:uiPriority w:val="99"/>
    <w:semiHidden/>
    <w:rsid w:val="00FC162A"/>
    <w:rPr>
      <w:rFonts w:ascii="Verdana" w:hAnsi="Verdana" w:cs="Verdana"/>
      <w:b/>
      <w:bCs/>
      <w:sz w:val="18"/>
      <w:szCs w:val="18"/>
      <w:lang w:val="en-GB" w:eastAsia="fr-FR"/>
    </w:rPr>
  </w:style>
  <w:style w:type="character" w:customStyle="1" w:styleId="DSC-Title1Char">
    <w:name w:val="DSC-Title 1 Char"/>
    <w:link w:val="DSC-Title1"/>
    <w:rsid w:val="00FC162A"/>
    <w:rPr>
      <w:rFonts w:ascii="Arial" w:hAnsi="Arial" w:cs="Verdana"/>
      <w:b/>
      <w:bCs/>
      <w:sz w:val="32"/>
      <w:szCs w:val="18"/>
      <w:lang w:val="en-GB" w:eastAsia="fr-FR"/>
    </w:rPr>
  </w:style>
  <w:style w:type="character" w:customStyle="1" w:styleId="DSC-Title2Char">
    <w:name w:val="DSC-Title 2 Char"/>
    <w:link w:val="DSC-Title2"/>
    <w:rsid w:val="00FC162A"/>
    <w:rPr>
      <w:rFonts w:ascii="Arial" w:hAnsi="Arial" w:cs="Verdana"/>
      <w:b w:val="0"/>
      <w:bCs/>
      <w:sz w:val="28"/>
      <w:szCs w:val="18"/>
      <w:lang w:val="en-GB" w:eastAsia="fr-FR"/>
    </w:rPr>
  </w:style>
  <w:style w:type="character" w:customStyle="1" w:styleId="DSC-Title3Char">
    <w:name w:val="DSC-Title 3 Char"/>
    <w:link w:val="DSC-Title3"/>
    <w:rsid w:val="00FC162A"/>
    <w:rPr>
      <w:rFonts w:ascii="Arial" w:hAnsi="Arial" w:cs="Verdana"/>
      <w:b/>
      <w:bCs/>
      <w:sz w:val="24"/>
      <w:szCs w:val="18"/>
      <w:lang w:val="en-GB" w:eastAsia="fr-FR"/>
    </w:rPr>
  </w:style>
  <w:style w:type="character" w:customStyle="1" w:styleId="DSC-MaintextChar">
    <w:name w:val="DSC-Main text Char"/>
    <w:link w:val="DSC-Maintext"/>
    <w:rsid w:val="00FC162A"/>
    <w:rPr>
      <w:rFonts w:ascii="Arial" w:hAnsi="Arial" w:cs="Verdana"/>
      <w:b w:val="0"/>
      <w:bCs/>
      <w:sz w:val="24"/>
      <w:szCs w:val="18"/>
      <w:lang w:val="en-GB" w:eastAsia="fr-FR"/>
    </w:rPr>
  </w:style>
  <w:style w:type="character" w:customStyle="1" w:styleId="DSC-ReferenceChar">
    <w:name w:val="DSC-Reference Char"/>
    <w:link w:val="DSC-Reference"/>
    <w:rsid w:val="00FC162A"/>
    <w:rPr>
      <w:rFonts w:ascii="Arial" w:hAnsi="Arial" w:cs="Arial"/>
      <w:b w:val="0"/>
      <w:bCs/>
      <w:sz w:val="18"/>
      <w:szCs w:val="18"/>
      <w:lang w:val="en-CA" w:eastAsia="fr-FR"/>
    </w:rPr>
  </w:style>
  <w:style w:type="paragraph" w:styleId="Bibliographie">
    <w:name w:val="Bibliography"/>
    <w:basedOn w:val="Normal"/>
    <w:next w:val="Normal"/>
    <w:uiPriority w:val="37"/>
    <w:unhideWhenUsed/>
    <w:rsid w:val="00E80572"/>
  </w:style>
  <w:style w:type="paragraph" w:styleId="Lgende">
    <w:name w:val="caption"/>
    <w:basedOn w:val="Normal"/>
    <w:next w:val="Normal"/>
    <w:uiPriority w:val="35"/>
    <w:unhideWhenUsed/>
    <w:qFormat/>
    <w:rsid w:val="00A1367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602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02D"/>
    <w:rPr>
      <w:rFonts w:ascii="Tahoma" w:hAnsi="Tahoma" w:cs="Tahoma"/>
      <w:sz w:val="16"/>
      <w:szCs w:val="16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CC40D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D485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D485C"/>
    <w:rPr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donnet\Documents\Documents\DSC2021_Wor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Bai10</b:Tag>
    <b:SourceType>ConferenceProceedings</b:SourceType>
    <b:Guid>{B6577F5A-AB4F-455C-A90D-E2FF3104E107}</b:Guid>
    <b:Author>
      <b:Author>
        <b:NameList>
          <b:Person>
            <b:Last>Bailet</b:Last>
            <b:First>T</b:First>
          </b:Person>
          <b:Person>
            <b:Last>Mahlem</b:Last>
            <b:First>S</b:First>
          </b:Person>
          <b:Person>
            <b:Last>Sang</b:Last>
            <b:First>K</b:First>
          </b:Person>
        </b:NameList>
      </b:Author>
    </b:Author>
    <b:Title>Symposium on Applied Driving</b:Title>
    <b:Year>2010</b:Year>
    <b:City>Switzerland</b:City>
    <b:ConferenceName>14th Eurodriving Symposium</b:ConferenceName>
    <b:RefOrder>1</b:RefOrder>
  </b:Source>
  <b:Source>
    <b:Tag>Dib8a</b:Tag>
    <b:SourceType>JournalArticle</b:SourceType>
    <b:Guid>{581C9154-058F-4986-AC22-B7D2D194C230}</b:Guid>
    <b:Title>Behavioral Mechanisms Underlying Speed Perception</b:Title>
    <b:Pages>108</b:Pages>
    <b:Year>2008a</b:Year>
    <b:Author>
      <b:Author>
        <b:NameList>
          <b:Person>
            <b:Last>Dibs</b:Last>
            <b:First>V</b:First>
          </b:Person>
          <b:Person>
            <b:Last>Rall </b:Last>
            <b:First>A</b:First>
          </b:Person>
        </b:NameList>
      </b:Author>
    </b:Author>
    <b:JournalName>Movement Verlag</b:JournalName>
    <b:RefOrder>2</b:RefOrder>
  </b:Source>
  <b:Source>
    <b:Tag>ADi8b</b:Tag>
    <b:SourceType>JournalArticle</b:SourceType>
    <b:Guid>{72DEA4B2-2807-4797-83FD-B40C471FD326}</b:Guid>
    <b:Author>
      <b:Author>
        <b:NameList>
          <b:Person>
            <b:Last>Dibs</b:Last>
            <b:First>V</b:First>
          </b:Person>
          <b:Person>
            <b:Last>Rall</b:Last>
            <b:First>A</b:First>
          </b:Person>
        </b:NameList>
      </b:Author>
    </b:Author>
    <b:Title>Perceptual Mechanisms Underlying Speed Behavior</b:Title>
    <b:JournalName>Movement Verlag</b:JournalName>
    <b:Year>2008b</b:Year>
    <b:Pages>118</b:Pages>
    <b:City>Stuttgart, Germany</b:City>
    <b:RefOrder>3</b:RefOrder>
  </b:Source>
  <b:Source>
    <b:Tag>Smi</b:Tag>
    <b:SourceType>JournalArticle</b:SourceType>
    <b:Guid>{E2445003-2038-4B94-ADC5-BE9692EF0EB2}</b:Guid>
    <b:Title>Theory of different driving modalities</b:Title>
    <b:Author>
      <b:Author>
        <b:NameList>
          <b:Person>
            <b:Last>Smile</b:Last>
            <b:First>P</b:First>
          </b:Person>
          <b:Person>
            <b:Last>Why</b:Last>
            <b:First>P</b:First>
          </b:Person>
        </b:NameList>
      </b:Author>
    </b:Author>
    <b:JournalName>Journal of Driving</b:JournalName>
    <b:Year>2006</b:Year>
    <b:Pages>63-72</b:Pages>
    <b:Volume>9(2)</b:Volume>
    <b:RefOrder>4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2778A0CFD57A45BF049854C9CF1A54" ma:contentTypeVersion="12" ma:contentTypeDescription="Crée un document." ma:contentTypeScope="" ma:versionID="6b50204aa9e9854fb833135dbb51b753">
  <xsd:schema xmlns:xsd="http://www.w3.org/2001/XMLSchema" xmlns:xs="http://www.w3.org/2001/XMLSchema" xmlns:p="http://schemas.microsoft.com/office/2006/metadata/properties" xmlns:ns2="eb1c3a42-c635-4d33-856e-3d0cbc17d32a" xmlns:ns3="1bb01317-f545-4fc5-a8ab-c532a63f97fd" targetNamespace="http://schemas.microsoft.com/office/2006/metadata/properties" ma:root="true" ma:fieldsID="67b50fbeff7da6fba1eafc40158d09bc" ns2:_="" ns3:_="">
    <xsd:import namespace="eb1c3a42-c635-4d33-856e-3d0cbc17d32a"/>
    <xsd:import namespace="1bb01317-f545-4fc5-a8ab-c532a63f9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c3a42-c635-4d33-856e-3d0cbc17d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01317-f545-4fc5-a8ab-c532a63f97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5CD04-9A5D-4369-AC30-D9EB5CAA7E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7E93ED-2B9E-42BF-AB82-E33A8F903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82F5D-B8DF-43FA-B79F-026A45751F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2C083D-2FE9-44F8-BAC1-305DCB1E9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c3a42-c635-4d33-856e-3d0cbc17d32a"/>
    <ds:schemaRef ds:uri="1bb01317-f545-4fc5-a8ab-c532a63f9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DSC2021_Word_Template</Template>
  <TotalTime>14</TotalTime>
  <Pages>2</Pages>
  <Words>599</Words>
  <Characters>3296</Characters>
  <Application>Microsoft Office Word</Application>
  <DocSecurity>0</DocSecurity>
  <Lines>27</Lines>
  <Paragraphs>7</Paragraphs>
  <ScaleCrop>false</ScaleCrop>
  <Company>MPI for Biological Cybernetics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DSC 2021 Paper Template</dc:title>
  <dc:creator>CHARDONNET Jean-Remy</dc:creator>
  <cp:lastModifiedBy>CHARDONNET JEAN-RÉMY</cp:lastModifiedBy>
  <cp:revision>33</cp:revision>
  <cp:lastPrinted>2015-02-24T10:11:00Z</cp:lastPrinted>
  <dcterms:created xsi:type="dcterms:W3CDTF">2021-02-05T13:11:00Z</dcterms:created>
  <dcterms:modified xsi:type="dcterms:W3CDTF">2026-11-03T18:44:00Z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0x010100032778A0CFD57A45BF049854C9CF1A54</vt:lpwstr>
  </property>
</Properties>
</file>